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4A9CD" w14:textId="77777777" w:rsidR="00E160B7" w:rsidRDefault="00E160B7" w:rsidP="003D13C3">
      <w:pPr>
        <w:spacing w:line="240" w:lineRule="auto"/>
        <w:jc w:val="center"/>
        <w:rPr>
          <w:rFonts w:eastAsia="Times New Roman" w:cs="Calibri"/>
          <w:b/>
          <w:lang w:eastAsia="pl-PL"/>
        </w:rPr>
      </w:pPr>
    </w:p>
    <w:p w14:paraId="0671AAF2" w14:textId="77777777" w:rsidR="00F60658" w:rsidRDefault="00F60658" w:rsidP="003D13C3">
      <w:pPr>
        <w:spacing w:line="240" w:lineRule="auto"/>
        <w:jc w:val="center"/>
        <w:rPr>
          <w:rFonts w:eastAsia="Times New Roman" w:cs="Calibri"/>
          <w:b/>
          <w:lang w:eastAsia="pl-PL"/>
        </w:rPr>
      </w:pPr>
    </w:p>
    <w:p w14:paraId="5BF8A8BE" w14:textId="5A18DA0A" w:rsidR="0082695A" w:rsidRPr="009D0365" w:rsidRDefault="00EE3EE3" w:rsidP="003D13C3">
      <w:pPr>
        <w:spacing w:line="240" w:lineRule="auto"/>
        <w:jc w:val="center"/>
        <w:rPr>
          <w:rFonts w:eastAsia="Times New Roman" w:cs="Calibri"/>
          <w:b/>
          <w:sz w:val="24"/>
          <w:szCs w:val="24"/>
          <w:lang w:eastAsia="pl-PL"/>
        </w:rPr>
      </w:pPr>
      <w:r w:rsidRPr="009D0365">
        <w:rPr>
          <w:rFonts w:eastAsia="Times New Roman" w:cs="Calibri"/>
          <w:b/>
          <w:sz w:val="24"/>
          <w:szCs w:val="24"/>
          <w:lang w:eastAsia="pl-PL"/>
        </w:rPr>
        <w:t>FORMULARZ OFERTOWY</w:t>
      </w:r>
    </w:p>
    <w:p w14:paraId="10C01DF6" w14:textId="77777777" w:rsidR="00F60658" w:rsidRPr="009D0365" w:rsidRDefault="00F60658" w:rsidP="003D13C3">
      <w:pPr>
        <w:spacing w:line="240" w:lineRule="auto"/>
        <w:jc w:val="center"/>
        <w:rPr>
          <w:rFonts w:eastAsia="Times New Roman" w:cs="Calibri"/>
          <w:b/>
          <w:sz w:val="4"/>
          <w:szCs w:val="4"/>
          <w:lang w:eastAsia="pl-PL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3539"/>
        <w:gridCol w:w="6946"/>
      </w:tblGrid>
      <w:tr w:rsidR="0082695A" w:rsidRPr="002D5043" w14:paraId="1D9162D5" w14:textId="77777777" w:rsidTr="00F60658">
        <w:trPr>
          <w:trHeight w:val="288"/>
        </w:trPr>
        <w:tc>
          <w:tcPr>
            <w:tcW w:w="10485" w:type="dxa"/>
            <w:gridSpan w:val="2"/>
          </w:tcPr>
          <w:p w14:paraId="45F9DC9E" w14:textId="58815062" w:rsidR="0082695A" w:rsidRPr="00E160B7" w:rsidRDefault="0082695A" w:rsidP="00EE3EE3">
            <w:pPr>
              <w:spacing w:after="0" w:line="240" w:lineRule="auto"/>
              <w:jc w:val="center"/>
              <w:rPr>
                <w:rFonts w:eastAsia="Times New Roman" w:cs="Calibri"/>
                <w:b/>
                <w:color w:val="ED7D31" w:themeColor="accent2"/>
                <w:sz w:val="20"/>
                <w:szCs w:val="20"/>
                <w:lang w:eastAsia="pl-PL"/>
              </w:rPr>
            </w:pPr>
            <w:r w:rsidRPr="00E160B7"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Przedmiot </w:t>
            </w:r>
            <w:r w:rsidR="00F60658">
              <w:rPr>
                <w:rFonts w:eastAsia="Times New Roman" w:cs="Calibri"/>
                <w:b/>
                <w:sz w:val="20"/>
                <w:szCs w:val="20"/>
                <w:lang w:eastAsia="pl-PL"/>
              </w:rPr>
              <w:t>postępowania</w:t>
            </w:r>
          </w:p>
        </w:tc>
      </w:tr>
      <w:tr w:rsidR="0082695A" w:rsidRPr="002D5043" w14:paraId="110A878A" w14:textId="77777777" w:rsidTr="009B2105">
        <w:trPr>
          <w:trHeight w:val="1128"/>
        </w:trPr>
        <w:tc>
          <w:tcPr>
            <w:tcW w:w="10485" w:type="dxa"/>
            <w:gridSpan w:val="2"/>
          </w:tcPr>
          <w:p w14:paraId="706B1170" w14:textId="77777777" w:rsidR="009B2105" w:rsidRPr="009B2105" w:rsidRDefault="009B2105" w:rsidP="003F4AF7">
            <w:pPr>
              <w:spacing w:after="0" w:line="240" w:lineRule="auto"/>
              <w:jc w:val="both"/>
              <w:rPr>
                <w:rFonts w:cs="Calibri"/>
                <w:sz w:val="8"/>
                <w:szCs w:val="8"/>
              </w:rPr>
            </w:pPr>
          </w:p>
          <w:p w14:paraId="44627AB7" w14:textId="6D4AFA23" w:rsidR="0082695A" w:rsidRPr="003F4AF7" w:rsidRDefault="0077206F" w:rsidP="003F4AF7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3F4AF7" w:rsidRPr="003F4AF7">
              <w:rPr>
                <w:rFonts w:cs="Calibri"/>
                <w:sz w:val="20"/>
                <w:szCs w:val="20"/>
              </w:rPr>
              <w:t>ynajem powierzchni reklamowej (łącznie 26,0 m</w:t>
            </w:r>
            <w:r w:rsidR="003F4AF7" w:rsidRPr="00F60658">
              <w:rPr>
                <w:rFonts w:cs="Calibri"/>
                <w:sz w:val="20"/>
                <w:szCs w:val="20"/>
                <w:vertAlign w:val="superscript"/>
              </w:rPr>
              <w:t>2</w:t>
            </w:r>
            <w:r w:rsidR="003F4AF7" w:rsidRPr="003F4AF7">
              <w:rPr>
                <w:rFonts w:cs="Calibri"/>
                <w:sz w:val="20"/>
                <w:szCs w:val="20"/>
              </w:rPr>
              <w:t xml:space="preserve">) pod banery na trójstronnej tablicy reklamowej zlokalizowanej w Kielcach, w pasie drogi ul. Łódzka (dz. </w:t>
            </w:r>
            <w:proofErr w:type="spellStart"/>
            <w:r w:rsidR="003F4AF7" w:rsidRPr="003F4AF7">
              <w:rPr>
                <w:rFonts w:cs="Calibri"/>
                <w:sz w:val="20"/>
                <w:szCs w:val="20"/>
              </w:rPr>
              <w:t>Ewid</w:t>
            </w:r>
            <w:proofErr w:type="spellEnd"/>
            <w:r w:rsidR="003F4AF7" w:rsidRPr="003F4AF7">
              <w:rPr>
                <w:rFonts w:cs="Calibri"/>
                <w:sz w:val="20"/>
                <w:szCs w:val="20"/>
              </w:rPr>
              <w:t xml:space="preserve">. Nr 15/4 obręb 0005, u zbiegu ulicy Karola Olszewskiego oraz ulicy Łódzkiej), który pozostaje w użytkowaniu Kieleckiego Parku Technologicznego na podstawie decyzji Miejskiego Zarządu Dróg w Kielcach </w:t>
            </w:r>
            <w:r w:rsidR="003F4AF7">
              <w:rPr>
                <w:rFonts w:cs="Calibri"/>
                <w:sz w:val="20"/>
                <w:szCs w:val="20"/>
              </w:rPr>
              <w:br/>
            </w:r>
            <w:r w:rsidR="003F4AF7" w:rsidRPr="003F4AF7">
              <w:rPr>
                <w:rFonts w:cs="Calibri"/>
                <w:sz w:val="20"/>
                <w:szCs w:val="20"/>
              </w:rPr>
              <w:t>z dnia 10.01.2023r.</w:t>
            </w:r>
          </w:p>
        </w:tc>
      </w:tr>
      <w:tr w:rsidR="001762F1" w:rsidRPr="002D5043" w14:paraId="733217C7" w14:textId="77777777" w:rsidTr="00F60658">
        <w:trPr>
          <w:trHeight w:val="289"/>
        </w:trPr>
        <w:tc>
          <w:tcPr>
            <w:tcW w:w="10485" w:type="dxa"/>
            <w:gridSpan w:val="2"/>
          </w:tcPr>
          <w:p w14:paraId="4B2C07BF" w14:textId="54886000" w:rsidR="001762F1" w:rsidRPr="00E160B7" w:rsidRDefault="001762F1" w:rsidP="00EE3EE3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E160B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Wynajmujący</w:t>
            </w:r>
          </w:p>
        </w:tc>
      </w:tr>
      <w:tr w:rsidR="0082695A" w:rsidRPr="002D5043" w14:paraId="3A134587" w14:textId="77777777" w:rsidTr="009514A0">
        <w:trPr>
          <w:trHeight w:val="398"/>
        </w:trPr>
        <w:tc>
          <w:tcPr>
            <w:tcW w:w="3539" w:type="dxa"/>
            <w:vAlign w:val="center"/>
          </w:tcPr>
          <w:p w14:paraId="63C734FC" w14:textId="7B1857D4" w:rsidR="0082695A" w:rsidRPr="00E160B7" w:rsidRDefault="001762F1" w:rsidP="009514A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Gmina Kielce</w:t>
            </w:r>
          </w:p>
        </w:tc>
        <w:tc>
          <w:tcPr>
            <w:tcW w:w="6946" w:type="dxa"/>
            <w:vAlign w:val="center"/>
          </w:tcPr>
          <w:p w14:paraId="6C48A5F3" w14:textId="3803C910" w:rsidR="0082695A" w:rsidRPr="00E160B7" w:rsidRDefault="001762F1" w:rsidP="009514A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Kielecki Park Technologiczny, ul. Karola Olszewskiego 6, 25-663 Kielce</w:t>
            </w:r>
          </w:p>
        </w:tc>
      </w:tr>
      <w:tr w:rsidR="001762F1" w:rsidRPr="002D5043" w14:paraId="589C255F" w14:textId="77777777" w:rsidTr="00E160B7">
        <w:tc>
          <w:tcPr>
            <w:tcW w:w="10485" w:type="dxa"/>
            <w:gridSpan w:val="2"/>
          </w:tcPr>
          <w:p w14:paraId="2AC4BD3A" w14:textId="1D78678C" w:rsidR="001762F1" w:rsidRPr="00E160B7" w:rsidRDefault="00501BE2" w:rsidP="00EE3EE3">
            <w:pPr>
              <w:spacing w:after="0" w:line="240" w:lineRule="auto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E160B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Oferent</w:t>
            </w:r>
          </w:p>
        </w:tc>
      </w:tr>
      <w:tr w:rsidR="00501BE2" w:rsidRPr="002D5043" w14:paraId="4B817C24" w14:textId="77777777" w:rsidTr="006A21AA">
        <w:trPr>
          <w:trHeight w:val="862"/>
        </w:trPr>
        <w:tc>
          <w:tcPr>
            <w:tcW w:w="10485" w:type="dxa"/>
            <w:gridSpan w:val="2"/>
            <w:vAlign w:val="center"/>
          </w:tcPr>
          <w:p w14:paraId="5955CC0A" w14:textId="6085C174" w:rsidR="00501BE2" w:rsidRPr="00E160B7" w:rsidRDefault="00501BE2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Imię i nazwisko/Nazwa firmy:</w:t>
            </w:r>
          </w:p>
        </w:tc>
      </w:tr>
      <w:tr w:rsidR="00501BE2" w:rsidRPr="002D5043" w14:paraId="17BDF103" w14:textId="77777777" w:rsidTr="006A21AA">
        <w:trPr>
          <w:trHeight w:val="862"/>
        </w:trPr>
        <w:tc>
          <w:tcPr>
            <w:tcW w:w="10485" w:type="dxa"/>
            <w:gridSpan w:val="2"/>
            <w:vAlign w:val="center"/>
          </w:tcPr>
          <w:p w14:paraId="0AF5EE26" w14:textId="5743D66C" w:rsidR="00501BE2" w:rsidRPr="00E160B7" w:rsidRDefault="00501BE2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Adres / Siedziba:</w:t>
            </w:r>
          </w:p>
        </w:tc>
      </w:tr>
      <w:tr w:rsidR="00501BE2" w:rsidRPr="002D5043" w14:paraId="78FD9EE1" w14:textId="77777777" w:rsidTr="006A21AA">
        <w:trPr>
          <w:trHeight w:val="862"/>
        </w:trPr>
        <w:tc>
          <w:tcPr>
            <w:tcW w:w="10485" w:type="dxa"/>
            <w:gridSpan w:val="2"/>
            <w:vAlign w:val="center"/>
          </w:tcPr>
          <w:p w14:paraId="1345D4B3" w14:textId="122615A3" w:rsidR="00501BE2" w:rsidRPr="00E160B7" w:rsidRDefault="00501BE2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Pesel / NIP</w:t>
            </w:r>
            <w:r w:rsidR="00F60658">
              <w:rPr>
                <w:rFonts w:cs="Calibri"/>
                <w:sz w:val="20"/>
                <w:szCs w:val="20"/>
              </w:rPr>
              <w:t xml:space="preserve"> / KRS</w:t>
            </w:r>
            <w:r w:rsidR="00741CD5" w:rsidRPr="00E160B7">
              <w:rPr>
                <w:rFonts w:cs="Calibri"/>
                <w:sz w:val="20"/>
                <w:szCs w:val="20"/>
              </w:rPr>
              <w:t>:</w:t>
            </w:r>
          </w:p>
        </w:tc>
      </w:tr>
      <w:tr w:rsidR="00741CD5" w:rsidRPr="002D5043" w14:paraId="241AAB56" w14:textId="77777777" w:rsidTr="006A21AA">
        <w:trPr>
          <w:trHeight w:val="862"/>
        </w:trPr>
        <w:tc>
          <w:tcPr>
            <w:tcW w:w="10485" w:type="dxa"/>
            <w:gridSpan w:val="2"/>
            <w:vAlign w:val="center"/>
          </w:tcPr>
          <w:p w14:paraId="4F77057F" w14:textId="522C15CD" w:rsidR="00741CD5" w:rsidRPr="00E160B7" w:rsidRDefault="00741CD5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Dane do kontaktu (adres email; numer telefonu):</w:t>
            </w:r>
          </w:p>
        </w:tc>
      </w:tr>
      <w:tr w:rsidR="003D13C3" w:rsidRPr="002D5043" w14:paraId="121D266E" w14:textId="77777777" w:rsidTr="00E160B7">
        <w:trPr>
          <w:trHeight w:val="289"/>
        </w:trPr>
        <w:tc>
          <w:tcPr>
            <w:tcW w:w="10485" w:type="dxa"/>
            <w:gridSpan w:val="2"/>
          </w:tcPr>
          <w:p w14:paraId="0CB18A8E" w14:textId="691550C8" w:rsidR="003D13C3" w:rsidRPr="00E160B7" w:rsidRDefault="003D13C3" w:rsidP="003D13C3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E160B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Oferta</w:t>
            </w:r>
          </w:p>
        </w:tc>
      </w:tr>
      <w:tr w:rsidR="003D13C3" w:rsidRPr="002D5043" w14:paraId="3FE67642" w14:textId="77777777" w:rsidTr="006A21AA">
        <w:trPr>
          <w:trHeight w:val="572"/>
        </w:trPr>
        <w:tc>
          <w:tcPr>
            <w:tcW w:w="3539" w:type="dxa"/>
            <w:vAlign w:val="center"/>
          </w:tcPr>
          <w:p w14:paraId="057D4611" w14:textId="11938DBC" w:rsidR="003D13C3" w:rsidRPr="00E160B7" w:rsidRDefault="003D13C3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 xml:space="preserve">Cena netto miesięcznego czynszu za całą </w:t>
            </w:r>
            <w:r w:rsidR="009B21C1" w:rsidRPr="00E160B7">
              <w:rPr>
                <w:rFonts w:cs="Calibri"/>
                <w:sz w:val="20"/>
                <w:szCs w:val="20"/>
              </w:rPr>
              <w:t xml:space="preserve">oferowaną powierzchnię </w:t>
            </w:r>
          </w:p>
        </w:tc>
        <w:tc>
          <w:tcPr>
            <w:tcW w:w="6946" w:type="dxa"/>
          </w:tcPr>
          <w:p w14:paraId="6476E2C4" w14:textId="288B5D0B" w:rsidR="003D13C3" w:rsidRPr="00E160B7" w:rsidRDefault="003D13C3" w:rsidP="00501BE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3D13C3" w:rsidRPr="002D5043" w14:paraId="726FF1EF" w14:textId="77777777" w:rsidTr="006A21AA">
        <w:trPr>
          <w:trHeight w:val="521"/>
        </w:trPr>
        <w:tc>
          <w:tcPr>
            <w:tcW w:w="3539" w:type="dxa"/>
            <w:vAlign w:val="center"/>
          </w:tcPr>
          <w:p w14:paraId="31D737FB" w14:textId="1AFC7D87" w:rsidR="003D13C3" w:rsidRPr="00E160B7" w:rsidRDefault="009B21C1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Wartość podatku VAT (23%)</w:t>
            </w:r>
          </w:p>
        </w:tc>
        <w:tc>
          <w:tcPr>
            <w:tcW w:w="6946" w:type="dxa"/>
          </w:tcPr>
          <w:p w14:paraId="579B0DDE" w14:textId="6F913CD2" w:rsidR="003D13C3" w:rsidRPr="00E160B7" w:rsidRDefault="003D13C3" w:rsidP="00501BE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3D13C3" w:rsidRPr="002D5043" w14:paraId="08170A80" w14:textId="77777777" w:rsidTr="006A21AA">
        <w:trPr>
          <w:trHeight w:val="557"/>
        </w:trPr>
        <w:tc>
          <w:tcPr>
            <w:tcW w:w="3539" w:type="dxa"/>
            <w:vAlign w:val="center"/>
          </w:tcPr>
          <w:p w14:paraId="6821B107" w14:textId="3F851F9F" w:rsidR="003D13C3" w:rsidRPr="00E160B7" w:rsidRDefault="009B21C1" w:rsidP="006A21AA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160B7">
              <w:rPr>
                <w:rFonts w:cs="Calibri"/>
                <w:sz w:val="20"/>
                <w:szCs w:val="20"/>
              </w:rPr>
              <w:t>Cena brutto miesięcznego czynszu za całą oferowaną powierzchnię</w:t>
            </w:r>
          </w:p>
        </w:tc>
        <w:tc>
          <w:tcPr>
            <w:tcW w:w="6946" w:type="dxa"/>
          </w:tcPr>
          <w:p w14:paraId="4BA15A6E" w14:textId="3B668C50" w:rsidR="003D13C3" w:rsidRPr="00E160B7" w:rsidRDefault="003D13C3" w:rsidP="00501BE2">
            <w:pPr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  <w:tr w:rsidR="00741CD5" w:rsidRPr="002D5043" w14:paraId="5A9F4C5F" w14:textId="77777777" w:rsidTr="00E160B7">
        <w:trPr>
          <w:trHeight w:val="289"/>
        </w:trPr>
        <w:tc>
          <w:tcPr>
            <w:tcW w:w="10485" w:type="dxa"/>
            <w:gridSpan w:val="2"/>
          </w:tcPr>
          <w:p w14:paraId="2FAEA93D" w14:textId="351AF02A" w:rsidR="00741CD5" w:rsidRPr="00E160B7" w:rsidRDefault="00741CD5" w:rsidP="00741CD5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E160B7">
              <w:rPr>
                <w:rFonts w:eastAsia="Times New Roman" w:cs="Calibri"/>
                <w:b/>
                <w:sz w:val="20"/>
                <w:szCs w:val="20"/>
                <w:lang w:eastAsia="pl-PL"/>
              </w:rPr>
              <w:t>Oświadczenia</w:t>
            </w:r>
          </w:p>
        </w:tc>
      </w:tr>
      <w:tr w:rsidR="00762C1C" w:rsidRPr="002D5043" w14:paraId="31016E01" w14:textId="77777777" w:rsidTr="00F60658">
        <w:trPr>
          <w:trHeight w:val="1877"/>
        </w:trPr>
        <w:tc>
          <w:tcPr>
            <w:tcW w:w="10485" w:type="dxa"/>
            <w:gridSpan w:val="2"/>
          </w:tcPr>
          <w:p w14:paraId="553BF5D9" w14:textId="77777777" w:rsidR="00F60658" w:rsidRPr="00F60658" w:rsidRDefault="00F60658" w:rsidP="00762C1C">
            <w:pPr>
              <w:spacing w:after="0" w:line="240" w:lineRule="auto"/>
              <w:jc w:val="both"/>
              <w:rPr>
                <w:rFonts w:eastAsia="Times New Roman" w:cs="Calibri"/>
                <w:i/>
                <w:sz w:val="6"/>
                <w:szCs w:val="6"/>
                <w:lang w:eastAsia="pl-PL"/>
              </w:rPr>
            </w:pPr>
          </w:p>
          <w:p w14:paraId="549F8937" w14:textId="08AFA43A" w:rsidR="00762C1C" w:rsidRPr="008A304A" w:rsidRDefault="00762C1C" w:rsidP="00762C1C">
            <w:pPr>
              <w:spacing w:after="0" w:line="240" w:lineRule="auto"/>
              <w:jc w:val="both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  <w:r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Oświadczam, że zapoznałem się z warunkami </w:t>
            </w:r>
            <w:r w:rsidR="008A304A"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postępowania</w:t>
            </w:r>
            <w:r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 i przyjmuje te warunki bez zastrzeżeń.</w:t>
            </w:r>
          </w:p>
          <w:p w14:paraId="075FE37E" w14:textId="50465A88" w:rsidR="00762C1C" w:rsidRPr="008A304A" w:rsidRDefault="00762C1C" w:rsidP="00762C1C">
            <w:pPr>
              <w:spacing w:after="0" w:line="240" w:lineRule="auto"/>
              <w:jc w:val="both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  <w:r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Oświadczam, że spełniam wszystkie warunki udziału w </w:t>
            </w:r>
            <w:r w:rsidR="008A304A"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postępowaniu</w:t>
            </w:r>
            <w:r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 oraz akceptuję wymogi wymienione w </w:t>
            </w:r>
            <w:r w:rsidR="008A304A"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Zaproszeniu do składania ofert wraz z załącznikami.</w:t>
            </w:r>
          </w:p>
          <w:p w14:paraId="22EB0681" w14:textId="77777777" w:rsidR="00762C1C" w:rsidRPr="008A304A" w:rsidRDefault="00762C1C" w:rsidP="00762C1C">
            <w:pPr>
              <w:spacing w:after="0" w:line="240" w:lineRule="auto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  <w:r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Oświadczam, że dane zawarte w niniejszym formularzu są zgodne z prawdą.</w:t>
            </w:r>
          </w:p>
          <w:p w14:paraId="4B8B1069" w14:textId="5A16A261" w:rsidR="00762C1C" w:rsidRPr="008A304A" w:rsidRDefault="00762C1C" w:rsidP="008A304A">
            <w:pPr>
              <w:spacing w:after="0" w:line="240" w:lineRule="auto"/>
              <w:jc w:val="both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  <w:r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Wyrażam zgodę na przechowywanie i przetwarzanie danych dla celów prowadzenia </w:t>
            </w:r>
            <w:r w:rsid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postępowania </w:t>
            </w:r>
            <w:r w:rsidR="008A304A"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 xml:space="preserve">na wynajem powierzchni reklamowej (łącznie 26,0 m2) pod banery na trójstronnej tablicy reklamowej zlokalizowanej w Kielcach, w pasie drogi ul. Łódzka (dz. </w:t>
            </w:r>
            <w:proofErr w:type="spellStart"/>
            <w:r w:rsidR="008A304A"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Ewid</w:t>
            </w:r>
            <w:proofErr w:type="spellEnd"/>
            <w:r w:rsidR="008A304A" w:rsidRP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. Nr 15/4 obręb 0005, u zbiegu ulicy Karola Olszewskiego oraz ulicy Łódzkiej)</w:t>
            </w:r>
            <w:r w:rsidR="008A304A">
              <w:rPr>
                <w:rFonts w:eastAsia="Times New Roman" w:cs="Calibri"/>
                <w:i/>
                <w:sz w:val="20"/>
                <w:szCs w:val="20"/>
                <w:lang w:eastAsia="pl-PL"/>
              </w:rPr>
              <w:t>.</w:t>
            </w:r>
          </w:p>
        </w:tc>
      </w:tr>
      <w:tr w:rsidR="002D5043" w:rsidRPr="002D5043" w14:paraId="7510BE5B" w14:textId="77777777" w:rsidTr="00F60658">
        <w:trPr>
          <w:trHeight w:val="1151"/>
        </w:trPr>
        <w:tc>
          <w:tcPr>
            <w:tcW w:w="3539" w:type="dxa"/>
          </w:tcPr>
          <w:p w14:paraId="285C6FE7" w14:textId="77777777" w:rsidR="00F60658" w:rsidRPr="00F60658" w:rsidRDefault="00F60658" w:rsidP="00762C1C">
            <w:pPr>
              <w:spacing w:after="0" w:line="240" w:lineRule="auto"/>
              <w:jc w:val="both"/>
              <w:rPr>
                <w:rFonts w:eastAsia="Times New Roman" w:cs="Calibri"/>
                <w:iCs/>
                <w:sz w:val="12"/>
                <w:szCs w:val="12"/>
                <w:lang w:eastAsia="pl-PL"/>
              </w:rPr>
            </w:pPr>
          </w:p>
          <w:p w14:paraId="6ED23930" w14:textId="1C313F77" w:rsidR="002D5043" w:rsidRPr="002D5043" w:rsidRDefault="002D5043" w:rsidP="00762C1C">
            <w:pPr>
              <w:spacing w:after="0" w:line="240" w:lineRule="auto"/>
              <w:jc w:val="both"/>
              <w:rPr>
                <w:rFonts w:eastAsia="Times New Roman" w:cs="Calibri"/>
                <w:iCs/>
                <w:sz w:val="20"/>
                <w:szCs w:val="20"/>
                <w:lang w:eastAsia="pl-PL"/>
              </w:rPr>
            </w:pPr>
            <w:r w:rsidRPr="002D5043">
              <w:rPr>
                <w:rFonts w:eastAsia="Times New Roman" w:cs="Calibri"/>
                <w:iCs/>
                <w:sz w:val="20"/>
                <w:szCs w:val="20"/>
                <w:lang w:eastAsia="pl-PL"/>
              </w:rPr>
              <w:t>Data</w:t>
            </w:r>
            <w:r w:rsidR="00F60658">
              <w:rPr>
                <w:rFonts w:eastAsia="Times New Roman" w:cs="Calibri"/>
                <w:iCs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6946" w:type="dxa"/>
          </w:tcPr>
          <w:p w14:paraId="0B56CE33" w14:textId="77777777" w:rsidR="00F60658" w:rsidRPr="00F60658" w:rsidRDefault="00F60658" w:rsidP="00762C1C">
            <w:pPr>
              <w:spacing w:after="0" w:line="240" w:lineRule="auto"/>
              <w:jc w:val="both"/>
              <w:rPr>
                <w:rFonts w:eastAsia="Times New Roman" w:cs="Calibri"/>
                <w:iCs/>
                <w:sz w:val="12"/>
                <w:szCs w:val="12"/>
                <w:lang w:eastAsia="pl-PL"/>
              </w:rPr>
            </w:pPr>
          </w:p>
          <w:p w14:paraId="42CA4517" w14:textId="0DBC495B" w:rsidR="002D5043" w:rsidRDefault="00F60658" w:rsidP="00762C1C">
            <w:pPr>
              <w:spacing w:after="0" w:line="240" w:lineRule="auto"/>
              <w:jc w:val="both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iCs/>
                <w:sz w:val="20"/>
                <w:szCs w:val="20"/>
                <w:lang w:eastAsia="pl-PL"/>
              </w:rPr>
              <w:t>Czytelny</w:t>
            </w:r>
            <w:r w:rsidRPr="002D5043">
              <w:rPr>
                <w:rFonts w:eastAsia="Times New Roman" w:cs="Calibri"/>
                <w:iCs/>
                <w:sz w:val="20"/>
                <w:szCs w:val="20"/>
                <w:lang w:eastAsia="pl-PL"/>
              </w:rPr>
              <w:t xml:space="preserve"> podpis składającego ofertę</w:t>
            </w:r>
            <w:r>
              <w:rPr>
                <w:rFonts w:eastAsia="Times New Roman" w:cs="Calibri"/>
                <w:iCs/>
                <w:sz w:val="20"/>
                <w:szCs w:val="20"/>
                <w:lang w:eastAsia="pl-PL"/>
              </w:rPr>
              <w:t>:</w:t>
            </w:r>
          </w:p>
          <w:p w14:paraId="196E36D8" w14:textId="77777777" w:rsidR="00A864D2" w:rsidRDefault="00A864D2" w:rsidP="00762C1C">
            <w:pPr>
              <w:spacing w:after="0" w:line="240" w:lineRule="auto"/>
              <w:jc w:val="both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</w:p>
          <w:p w14:paraId="1FDCCF7D" w14:textId="10E9A7AC" w:rsidR="00A864D2" w:rsidRPr="002D5043" w:rsidRDefault="00A864D2" w:rsidP="00762C1C">
            <w:pPr>
              <w:spacing w:after="0" w:line="240" w:lineRule="auto"/>
              <w:jc w:val="both"/>
              <w:rPr>
                <w:rFonts w:eastAsia="Times New Roman" w:cs="Calibri"/>
                <w:i/>
                <w:sz w:val="20"/>
                <w:szCs w:val="20"/>
                <w:lang w:eastAsia="pl-PL"/>
              </w:rPr>
            </w:pPr>
          </w:p>
        </w:tc>
      </w:tr>
    </w:tbl>
    <w:p w14:paraId="3FDF8818" w14:textId="77777777" w:rsidR="0082695A" w:rsidRPr="00894B73" w:rsidRDefault="0082695A" w:rsidP="00EE3EE3">
      <w:pPr>
        <w:spacing w:after="0" w:line="240" w:lineRule="auto"/>
        <w:jc w:val="center"/>
        <w:rPr>
          <w:rFonts w:asciiTheme="minorHAnsi" w:eastAsia="Times New Roman" w:hAnsiTheme="minorHAnsi"/>
          <w:b/>
          <w:color w:val="ED7D31" w:themeColor="accent2"/>
          <w:sz w:val="36"/>
          <w:szCs w:val="36"/>
          <w:lang w:eastAsia="pl-PL"/>
        </w:rPr>
      </w:pPr>
    </w:p>
    <w:p w14:paraId="30C97F0C" w14:textId="77777777" w:rsidR="00EE3EE3" w:rsidRPr="00894B73" w:rsidRDefault="00EE3EE3" w:rsidP="00EE3EE3">
      <w:pPr>
        <w:spacing w:after="0" w:line="240" w:lineRule="auto"/>
        <w:ind w:left="1416" w:firstLine="708"/>
        <w:rPr>
          <w:rFonts w:asciiTheme="minorHAnsi" w:eastAsia="Times New Roman" w:hAnsiTheme="minorHAnsi"/>
          <w:b/>
          <w:sz w:val="20"/>
          <w:szCs w:val="20"/>
          <w:lang w:eastAsia="pl-PL"/>
        </w:rPr>
      </w:pPr>
    </w:p>
    <w:sectPr w:rsidR="00EE3EE3" w:rsidRPr="00894B73" w:rsidSect="00E160B7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3227F" w14:textId="77777777" w:rsidR="00EE3EE3" w:rsidRDefault="00EE3EE3" w:rsidP="00013907">
      <w:pPr>
        <w:spacing w:after="0" w:line="240" w:lineRule="auto"/>
      </w:pPr>
      <w:r>
        <w:separator/>
      </w:r>
    </w:p>
  </w:endnote>
  <w:endnote w:type="continuationSeparator" w:id="0">
    <w:p w14:paraId="61230A51" w14:textId="77777777" w:rsidR="00EE3EE3" w:rsidRDefault="00EE3EE3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1C823" w14:textId="77777777"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F0F4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EF0F4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ACC20" w14:textId="77777777" w:rsidR="00EE3EE3" w:rsidRDefault="00EE3EE3" w:rsidP="00013907">
      <w:pPr>
        <w:spacing w:after="0" w:line="240" w:lineRule="auto"/>
      </w:pPr>
      <w:r>
        <w:separator/>
      </w:r>
    </w:p>
  </w:footnote>
  <w:footnote w:type="continuationSeparator" w:id="0">
    <w:p w14:paraId="0B5BC83B" w14:textId="77777777" w:rsidR="00EE3EE3" w:rsidRDefault="00EE3EE3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97CC" w14:textId="047E5D37" w:rsidR="0062723F" w:rsidRDefault="00EE3EE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0" allowOverlap="1" wp14:anchorId="29E8AB73" wp14:editId="25929C2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521960" cy="7811135"/>
          <wp:effectExtent l="0" t="0" r="2540" b="0"/>
          <wp:wrapNone/>
          <wp:docPr id="79595021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1960" cy="7811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5D38" w14:textId="77777777" w:rsidR="00013907" w:rsidRPr="00D72742" w:rsidRDefault="00BA58A9">
    <w:pPr>
      <w:pStyle w:val="Nagwek"/>
      <w:rPr>
        <w:color w:val="C62D54"/>
      </w:rPr>
    </w:pPr>
    <w:r>
      <w:rPr>
        <w:noProof/>
        <w:color w:val="C62D54"/>
        <w:lang w:eastAsia="pl-PL"/>
      </w:rPr>
      <w:drawing>
        <wp:anchor distT="0" distB="0" distL="114300" distR="114300" simplePos="0" relativeHeight="251657728" behindDoc="1" locked="0" layoutInCell="1" allowOverlap="1" wp14:anchorId="5E061E70" wp14:editId="2BCA895A">
          <wp:simplePos x="664845" y="450850"/>
          <wp:positionH relativeFrom="page">
            <wp:posOffset>11875</wp:posOffset>
          </wp:positionH>
          <wp:positionV relativeFrom="page">
            <wp:align>top</wp:align>
          </wp:positionV>
          <wp:extent cx="7552690" cy="10684510"/>
          <wp:effectExtent l="0" t="0" r="0" b="254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PT_ck_papier_pl-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1A69A" w14:textId="77777777" w:rsidR="00E160B7" w:rsidRPr="00E160B7" w:rsidRDefault="00E160B7" w:rsidP="00E160B7">
    <w:pPr>
      <w:pStyle w:val="Nagwek"/>
      <w:jc w:val="right"/>
      <w:rPr>
        <w:rFonts w:ascii="Calibri Light" w:hAnsi="Calibri Light" w:cs="Calibri Light"/>
        <w:sz w:val="18"/>
        <w:szCs w:val="18"/>
      </w:rPr>
    </w:pPr>
    <w:r w:rsidRPr="002D5043">
      <w:rPr>
        <w:rFonts w:eastAsia="Times New Roman" w:cs="Calibri"/>
        <w:sz w:val="20"/>
        <w:szCs w:val="20"/>
        <w:lang w:eastAsia="pl-PL"/>
      </w:rPr>
      <w:t xml:space="preserve">      </w:t>
    </w:r>
    <w:r w:rsidRPr="00E160B7">
      <w:rPr>
        <w:rFonts w:ascii="Calibri Light" w:hAnsi="Calibri Light" w:cs="Calibri Light"/>
        <w:sz w:val="18"/>
        <w:szCs w:val="18"/>
      </w:rPr>
      <w:t xml:space="preserve">Załącznik nr 1 do Zaproszenia do składania ofert </w:t>
    </w:r>
    <w:r w:rsidRPr="00E160B7">
      <w:rPr>
        <w:rFonts w:ascii="Calibri Light" w:hAnsi="Calibri Light" w:cs="Calibri Light"/>
        <w:sz w:val="18"/>
        <w:szCs w:val="18"/>
      </w:rPr>
      <w:br/>
      <w:t xml:space="preserve">na wynajem powierzchni na tablicy reklamowej </w:t>
    </w:r>
    <w:r w:rsidRPr="00E160B7">
      <w:rPr>
        <w:rFonts w:ascii="Calibri Light" w:hAnsi="Calibri Light" w:cs="Calibri Light"/>
        <w:sz w:val="18"/>
        <w:szCs w:val="18"/>
      </w:rPr>
      <w:br/>
      <w:t>z dnia 26.07.2023r.</w:t>
    </w:r>
  </w:p>
  <w:p w14:paraId="3A0C26E9" w14:textId="13314D05" w:rsidR="00BA58A9" w:rsidRPr="00E160B7" w:rsidRDefault="00E160B7" w:rsidP="00E160B7">
    <w:pPr>
      <w:pStyle w:val="Nagwek"/>
      <w:jc w:val="right"/>
      <w:rPr>
        <w:sz w:val="20"/>
        <w:szCs w:val="20"/>
      </w:rPr>
    </w:pPr>
    <w:r w:rsidRPr="00E160B7">
      <w:rPr>
        <w:rFonts w:eastAsia="Times New Roman" w:cs="Calibri"/>
        <w:sz w:val="18"/>
        <w:szCs w:val="18"/>
        <w:lang w:eastAsia="pl-PL"/>
      </w:rPr>
      <w:t xml:space="preserve">KPT-DPiPR.720.1.2023                                                                                                                              </w:t>
    </w:r>
    <w:r w:rsidR="00BA58A9" w:rsidRPr="00E160B7">
      <w:rPr>
        <w:noProof/>
        <w:sz w:val="20"/>
        <w:szCs w:val="20"/>
        <w:lang w:eastAsia="pl-PL"/>
      </w:rPr>
      <w:drawing>
        <wp:anchor distT="0" distB="0" distL="114300" distR="114300" simplePos="0" relativeHeight="251656704" behindDoc="1" locked="0" layoutInCell="1" allowOverlap="1" wp14:anchorId="1404134C" wp14:editId="15D493F2">
          <wp:simplePos x="629392" y="451262"/>
          <wp:positionH relativeFrom="page">
            <wp:posOffset>11875</wp:posOffset>
          </wp:positionH>
          <wp:positionV relativeFrom="page">
            <wp:align>top</wp:align>
          </wp:positionV>
          <wp:extent cx="7552800" cy="10684800"/>
          <wp:effectExtent l="0" t="0" r="0" b="254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PT_ck_papier_pl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068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D4C9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" w15:restartNumberingAfterBreak="0">
    <w:nsid w:val="105303B7"/>
    <w:multiLevelType w:val="hybridMultilevel"/>
    <w:tmpl w:val="9E140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1273C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3" w15:restartNumberingAfterBreak="0">
    <w:nsid w:val="26193DA2"/>
    <w:multiLevelType w:val="hybridMultilevel"/>
    <w:tmpl w:val="D728CF24"/>
    <w:lvl w:ilvl="0" w:tplc="612A09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num w:numId="1" w16cid:durableId="1280991312">
    <w:abstractNumId w:val="4"/>
  </w:num>
  <w:num w:numId="2" w16cid:durableId="668171050">
    <w:abstractNumId w:val="3"/>
  </w:num>
  <w:num w:numId="3" w16cid:durableId="1593321365">
    <w:abstractNumId w:val="1"/>
  </w:num>
  <w:num w:numId="4" w16cid:durableId="1195315181">
    <w:abstractNumId w:val="0"/>
  </w:num>
  <w:num w:numId="5" w16cid:durableId="16231526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EE3"/>
    <w:rsid w:val="00011B4C"/>
    <w:rsid w:val="00013907"/>
    <w:rsid w:val="00080CDE"/>
    <w:rsid w:val="00083FF5"/>
    <w:rsid w:val="000A699F"/>
    <w:rsid w:val="000D0BB0"/>
    <w:rsid w:val="000D1E01"/>
    <w:rsid w:val="001470D6"/>
    <w:rsid w:val="001762F1"/>
    <w:rsid w:val="001872B4"/>
    <w:rsid w:val="001E2FE3"/>
    <w:rsid w:val="001E4962"/>
    <w:rsid w:val="001F5009"/>
    <w:rsid w:val="00251F90"/>
    <w:rsid w:val="00267EB7"/>
    <w:rsid w:val="00295A36"/>
    <w:rsid w:val="002A3146"/>
    <w:rsid w:val="002D1E7C"/>
    <w:rsid w:val="002D5043"/>
    <w:rsid w:val="002F7C45"/>
    <w:rsid w:val="003B0534"/>
    <w:rsid w:val="003D13C3"/>
    <w:rsid w:val="003F13E6"/>
    <w:rsid w:val="003F4AF7"/>
    <w:rsid w:val="0041760F"/>
    <w:rsid w:val="00501BE2"/>
    <w:rsid w:val="00530311"/>
    <w:rsid w:val="0054724D"/>
    <w:rsid w:val="005C25CE"/>
    <w:rsid w:val="005D3B82"/>
    <w:rsid w:val="005E6617"/>
    <w:rsid w:val="006104DC"/>
    <w:rsid w:val="0061396A"/>
    <w:rsid w:val="0062723F"/>
    <w:rsid w:val="006A21AA"/>
    <w:rsid w:val="006A37F9"/>
    <w:rsid w:val="006D6F20"/>
    <w:rsid w:val="00712D4F"/>
    <w:rsid w:val="00741CD5"/>
    <w:rsid w:val="00762C1C"/>
    <w:rsid w:val="0077206F"/>
    <w:rsid w:val="00783394"/>
    <w:rsid w:val="007919B7"/>
    <w:rsid w:val="007C13BE"/>
    <w:rsid w:val="00811861"/>
    <w:rsid w:val="008162F3"/>
    <w:rsid w:val="0082695A"/>
    <w:rsid w:val="00830DF2"/>
    <w:rsid w:val="0088010F"/>
    <w:rsid w:val="008A304A"/>
    <w:rsid w:val="008F3A77"/>
    <w:rsid w:val="009514A0"/>
    <w:rsid w:val="00964B25"/>
    <w:rsid w:val="009A3B76"/>
    <w:rsid w:val="009B2105"/>
    <w:rsid w:val="009B21C1"/>
    <w:rsid w:val="009C6BC5"/>
    <w:rsid w:val="009D0365"/>
    <w:rsid w:val="00A257C6"/>
    <w:rsid w:val="00A507CF"/>
    <w:rsid w:val="00A864D2"/>
    <w:rsid w:val="00AC6384"/>
    <w:rsid w:val="00B13E06"/>
    <w:rsid w:val="00B2220F"/>
    <w:rsid w:val="00B419FB"/>
    <w:rsid w:val="00B51346"/>
    <w:rsid w:val="00BA58A9"/>
    <w:rsid w:val="00BB32C2"/>
    <w:rsid w:val="00BC5E7B"/>
    <w:rsid w:val="00BD6D92"/>
    <w:rsid w:val="00BE6C50"/>
    <w:rsid w:val="00C54A3F"/>
    <w:rsid w:val="00C70C21"/>
    <w:rsid w:val="00CA3DAE"/>
    <w:rsid w:val="00D02D19"/>
    <w:rsid w:val="00D41BD2"/>
    <w:rsid w:val="00D72742"/>
    <w:rsid w:val="00D7531D"/>
    <w:rsid w:val="00D94917"/>
    <w:rsid w:val="00E15273"/>
    <w:rsid w:val="00E160B7"/>
    <w:rsid w:val="00E24886"/>
    <w:rsid w:val="00E451B7"/>
    <w:rsid w:val="00E600C7"/>
    <w:rsid w:val="00E6106C"/>
    <w:rsid w:val="00EB622D"/>
    <w:rsid w:val="00EB6A60"/>
    <w:rsid w:val="00EE3EE3"/>
    <w:rsid w:val="00EF0F4A"/>
    <w:rsid w:val="00F60658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5570C"/>
  <w15:docId w15:val="{744E4928-D99E-4438-A080-BAB0E910C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EE3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E3EE3"/>
    <w:pPr>
      <w:ind w:left="720"/>
      <w:contextualSpacing/>
    </w:pPr>
  </w:style>
  <w:style w:type="table" w:styleId="Tabela-Siatka">
    <w:name w:val="Table Grid"/>
    <w:basedOn w:val="Standardowy"/>
    <w:uiPriority w:val="39"/>
    <w:rsid w:val="00EE3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Agnieszka%20R\Og&#322;oszenie%20-%20baner%20reklamowy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D8491-02BE-4A64-B872-72B715AC1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</Template>
  <TotalTime>57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Raczyńska</dc:creator>
  <cp:lastModifiedBy>Agnieszka Raczyńska</cp:lastModifiedBy>
  <cp:revision>29</cp:revision>
  <cp:lastPrinted>2023-07-26T05:57:00Z</cp:lastPrinted>
  <dcterms:created xsi:type="dcterms:W3CDTF">2023-07-25T05:55:00Z</dcterms:created>
  <dcterms:modified xsi:type="dcterms:W3CDTF">2023-07-26T08:49:00Z</dcterms:modified>
</cp:coreProperties>
</file>