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CE" w:rsidRPr="00425DCE" w:rsidRDefault="00425DCE" w:rsidP="00425DCE">
      <w:pPr>
        <w:widowControl w:val="0"/>
        <w:autoSpaceDE w:val="0"/>
        <w:autoSpaceDN w:val="0"/>
        <w:spacing w:after="0" w:line="240" w:lineRule="auto"/>
        <w:jc w:val="right"/>
        <w:rPr>
          <w:rFonts w:eastAsia="Verdana" w:cs="Calibri"/>
          <w:i/>
          <w:iCs/>
          <w:sz w:val="20"/>
          <w:szCs w:val="20"/>
          <w:lang w:eastAsia="pl-PL" w:bidi="pl-PL"/>
        </w:rPr>
      </w:pPr>
      <w:bookmarkStart w:id="0" w:name="_GoBack"/>
      <w:bookmarkEnd w:id="0"/>
      <w:r w:rsidRPr="00442BD0">
        <w:rPr>
          <w:rFonts w:eastAsia="Verdana" w:cs="Calibri"/>
          <w:i/>
          <w:sz w:val="20"/>
          <w:szCs w:val="20"/>
          <w:lang w:eastAsia="pl-PL" w:bidi="pl-PL"/>
        </w:rPr>
        <w:t xml:space="preserve">Załącznik nr </w:t>
      </w:r>
      <w:r w:rsidR="008F63E2">
        <w:rPr>
          <w:rFonts w:eastAsia="Verdana" w:cs="Calibri"/>
          <w:i/>
          <w:sz w:val="20"/>
          <w:szCs w:val="20"/>
          <w:lang w:eastAsia="pl-PL" w:bidi="pl-PL"/>
        </w:rPr>
        <w:t>5</w:t>
      </w:r>
      <w:r w:rsidRPr="00442BD0">
        <w:rPr>
          <w:rFonts w:eastAsia="Verdana" w:cs="Calibri"/>
          <w:i/>
          <w:sz w:val="20"/>
          <w:szCs w:val="20"/>
          <w:lang w:eastAsia="pl-PL" w:bidi="pl-PL"/>
        </w:rPr>
        <w:t xml:space="preserve"> d</w:t>
      </w:r>
      <w:r w:rsidRPr="00442BD0">
        <w:rPr>
          <w:rFonts w:eastAsia="Verdana" w:cs="Calibri"/>
          <w:i/>
          <w:iCs/>
          <w:sz w:val="20"/>
          <w:szCs w:val="20"/>
          <w:lang w:eastAsia="pl-PL" w:bidi="pl-PL"/>
        </w:rPr>
        <w:t>o zapytana</w:t>
      </w:r>
      <w:r w:rsidR="004D4561">
        <w:rPr>
          <w:rFonts w:eastAsia="Verdana" w:cs="Calibri"/>
          <w:i/>
          <w:iCs/>
          <w:sz w:val="20"/>
          <w:szCs w:val="20"/>
          <w:lang w:eastAsia="pl-PL" w:bidi="pl-PL"/>
        </w:rPr>
        <w:t xml:space="preserve"> ofertowego nr KPT</w:t>
      </w:r>
      <w:r w:rsidR="006344D5">
        <w:rPr>
          <w:rFonts w:eastAsia="Verdana" w:cs="Calibri"/>
          <w:i/>
          <w:iCs/>
          <w:sz w:val="20"/>
          <w:szCs w:val="20"/>
          <w:lang w:eastAsia="pl-PL" w:bidi="pl-PL"/>
        </w:rPr>
        <w:t>-DOA.271.111.2022</w:t>
      </w:r>
    </w:p>
    <w:p w:rsidR="00425DCE" w:rsidRPr="00A22DCF" w:rsidRDefault="00425DCE" w:rsidP="00425DCE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425DCE" w:rsidRPr="00A22DCF" w:rsidRDefault="00425DCE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425DCE" w:rsidRDefault="00425DCE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4D4561" w:rsidRDefault="004D4561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</w:p>
    <w:p w:rsidR="004D4561" w:rsidRPr="00A22DCF" w:rsidRDefault="004D4561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</w:p>
    <w:p w:rsidR="00425DCE" w:rsidRPr="00D9586F" w:rsidRDefault="00425DCE" w:rsidP="00425DC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Wykonawcy</w:t>
      </w:r>
    </w:p>
    <w:p w:rsidR="00425DCE" w:rsidRPr="006D0798" w:rsidRDefault="00425DCE" w:rsidP="00425DCE">
      <w:pPr>
        <w:pStyle w:val="Tekstpodstawowy"/>
      </w:pPr>
      <w:r w:rsidRPr="00C62687">
        <w:t xml:space="preserve">o braku podstaw WYKLUCZENIA </w:t>
      </w:r>
      <w:r>
        <w:t>Z ART. 7 UST. 1 USTAWY o szczegó</w:t>
      </w:r>
      <w:r w:rsidRPr="00C62687">
        <w:t>lnych</w:t>
      </w:r>
      <w:r w:rsidRPr="00D9586F">
        <w:t xml:space="preserve"> rozwiązaniach w zakresie przeciwdziałania wspieraniu agresji na Ukrainę oraz służących ochronie bezpieczeństwa narodowego</w:t>
      </w:r>
    </w:p>
    <w:p w:rsidR="00425DCE" w:rsidRPr="00A22DCF" w:rsidRDefault="00425DCE" w:rsidP="00425DCE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25DCE" w:rsidRPr="00004BF9" w:rsidRDefault="00425DCE" w:rsidP="00425DCE">
      <w:pPr>
        <w:spacing w:line="240" w:lineRule="auto"/>
        <w:jc w:val="both"/>
        <w:rPr>
          <w:rFonts w:ascii="Arial" w:hAnsi="Arial" w:cs="Arial"/>
          <w:b/>
          <w:i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</w:t>
      </w:r>
      <w:r w:rsidR="006344D5">
        <w:rPr>
          <w:rFonts w:ascii="Arial" w:hAnsi="Arial" w:cs="Arial"/>
          <w:b/>
          <w:bCs/>
          <w:i/>
          <w:sz w:val="21"/>
          <w:szCs w:val="21"/>
        </w:rPr>
        <w:t>nr KPT-DOA.271.111.2022</w:t>
      </w:r>
      <w:r>
        <w:rPr>
          <w:rFonts w:ascii="Arial" w:hAnsi="Arial" w:cs="Arial"/>
          <w:b/>
          <w:bCs/>
          <w:i/>
          <w:sz w:val="21"/>
          <w:szCs w:val="21"/>
        </w:rPr>
        <w:t xml:space="preserve"> </w:t>
      </w:r>
      <w:r w:rsidRPr="00004BF9">
        <w:rPr>
          <w:rFonts w:ascii="Arial" w:hAnsi="Arial" w:cs="Arial"/>
          <w:b/>
          <w:bCs/>
          <w:i/>
          <w:sz w:val="21"/>
          <w:szCs w:val="21"/>
        </w:rPr>
        <w:t xml:space="preserve"> na </w:t>
      </w:r>
      <w:r w:rsidRPr="006B6164">
        <w:rPr>
          <w:rFonts w:ascii="Arial" w:hAnsi="Arial" w:cs="Arial"/>
          <w:b/>
          <w:i/>
          <w:iCs/>
          <w:sz w:val="21"/>
          <w:szCs w:val="21"/>
        </w:rPr>
        <w:t xml:space="preserve">wymianę i zmianę lokalizacji separatora tłuszczu w budynku ORANGE KPT Kielce, </w:t>
      </w:r>
      <w:r w:rsidR="006344D5">
        <w:rPr>
          <w:rFonts w:ascii="Arial" w:hAnsi="Arial" w:cs="Arial"/>
          <w:b/>
          <w:i/>
          <w:iCs/>
          <w:sz w:val="21"/>
          <w:szCs w:val="21"/>
        </w:rPr>
        <w:br/>
      </w:r>
      <w:r w:rsidRPr="006B6164">
        <w:rPr>
          <w:rFonts w:ascii="Arial" w:hAnsi="Arial" w:cs="Arial"/>
          <w:b/>
          <w:i/>
          <w:iCs/>
          <w:sz w:val="21"/>
          <w:szCs w:val="21"/>
        </w:rPr>
        <w:t>ul. Olszewskiego</w:t>
      </w:r>
    </w:p>
    <w:p w:rsidR="00425DCE" w:rsidRDefault="00425DCE" w:rsidP="00425DC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prowadzonego przez</w:t>
      </w:r>
      <w:r>
        <w:rPr>
          <w:rFonts w:ascii="Arial" w:hAnsi="Arial" w:cs="Arial"/>
          <w:sz w:val="21"/>
          <w:szCs w:val="21"/>
        </w:rPr>
        <w:t xml:space="preserve"> Kielecki Park Technologiczny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425DCE" w:rsidRDefault="00425DCE" w:rsidP="00425DCE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25DCE" w:rsidRPr="001448FB" w:rsidRDefault="00425DCE" w:rsidP="00425DCE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425DCE" w:rsidRDefault="00425DCE" w:rsidP="00425DCE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:rsidR="00425DCE" w:rsidRPr="00425DCE" w:rsidRDefault="00425DCE" w:rsidP="00425DCE">
      <w:pPr>
        <w:pStyle w:val="NormalnyWeb"/>
        <w:spacing w:after="0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425DCE" w:rsidRPr="00190D6E" w:rsidRDefault="00425DCE" w:rsidP="00425DC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25DCE" w:rsidRPr="001D3A19" w:rsidRDefault="00425DCE" w:rsidP="00425DCE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:rsidR="00425DCE" w:rsidRDefault="00425DCE" w:rsidP="00425DC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</w:t>
      </w:r>
      <w:r>
        <w:rPr>
          <w:rFonts w:ascii="Arial" w:hAnsi="Arial" w:cs="Arial"/>
          <w:sz w:val="21"/>
          <w:szCs w:val="21"/>
        </w:rPr>
        <w:t xml:space="preserve">e wszystkie podane informacje </w:t>
      </w:r>
      <w:r w:rsidRPr="00A22DCF">
        <w:rPr>
          <w:rFonts w:ascii="Arial" w:hAnsi="Arial" w:cs="Arial"/>
          <w:sz w:val="21"/>
          <w:szCs w:val="21"/>
        </w:rPr>
        <w:t>są aktualne i zgodne z prawdą oraz zostały przedstawione z pełną świadomością konsekwencji wprowadzenia zamawiającego w błąd</w:t>
      </w:r>
      <w:r>
        <w:rPr>
          <w:rFonts w:ascii="Arial" w:hAnsi="Arial" w:cs="Arial"/>
          <w:sz w:val="21"/>
          <w:szCs w:val="21"/>
        </w:rPr>
        <w:t xml:space="preserve"> przy przedstawianiu informacji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                    </w:t>
      </w:r>
    </w:p>
    <w:p w:rsidR="00CA3DAE" w:rsidRPr="004D4561" w:rsidRDefault="00425DCE" w:rsidP="004D4561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</w:t>
      </w:r>
      <w:r w:rsidR="004D4561">
        <w:rPr>
          <w:rFonts w:ascii="Arial" w:hAnsi="Arial" w:cs="Arial"/>
          <w:sz w:val="21"/>
          <w:szCs w:val="21"/>
        </w:rPr>
        <w:t xml:space="preserve">                 </w:t>
      </w:r>
      <w:r>
        <w:rPr>
          <w:rFonts w:ascii="Arial" w:hAnsi="Arial" w:cs="Arial"/>
          <w:sz w:val="21"/>
          <w:szCs w:val="21"/>
        </w:rPr>
        <w:t xml:space="preserve">  ……………………………………….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="004D4561">
        <w:rPr>
          <w:rFonts w:ascii="Arial" w:hAnsi="Arial" w:cs="Arial"/>
          <w:i/>
          <w:sz w:val="21"/>
          <w:szCs w:val="21"/>
        </w:rPr>
        <w:t xml:space="preserve">     </w:t>
      </w:r>
      <w:r w:rsidR="004D4561">
        <w:rPr>
          <w:rFonts w:ascii="Arial" w:hAnsi="Arial" w:cs="Arial"/>
          <w:i/>
          <w:sz w:val="16"/>
          <w:szCs w:val="16"/>
        </w:rPr>
        <w:t>Data; podpis</w:t>
      </w:r>
    </w:p>
    <w:sectPr w:rsidR="00CA3DAE" w:rsidRPr="004D4561" w:rsidSect="00425D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991" w:bottom="1843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D4561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10D95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  <w:footnote w:id="1">
    <w:p w:rsidR="00425DCE" w:rsidRPr="00A82964" w:rsidRDefault="00425DCE" w:rsidP="00425DC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425DCE" w:rsidRPr="00A82964" w:rsidRDefault="00425DCE" w:rsidP="00425DC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25DCE" w:rsidRPr="00A82964" w:rsidRDefault="00425DCE" w:rsidP="00425DC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25DCE" w:rsidRPr="00761CEB" w:rsidRDefault="00425DCE" w:rsidP="00425DC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425DC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689A6E" wp14:editId="0BF9351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B10D95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B10D9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D5962"/>
    <w:rsid w:val="002F7C45"/>
    <w:rsid w:val="003A0061"/>
    <w:rsid w:val="003B0534"/>
    <w:rsid w:val="003F13E6"/>
    <w:rsid w:val="004143A0"/>
    <w:rsid w:val="0041760F"/>
    <w:rsid w:val="00425DCE"/>
    <w:rsid w:val="004D4561"/>
    <w:rsid w:val="00530311"/>
    <w:rsid w:val="0054724D"/>
    <w:rsid w:val="005D3B82"/>
    <w:rsid w:val="005E6617"/>
    <w:rsid w:val="006104DC"/>
    <w:rsid w:val="0061396A"/>
    <w:rsid w:val="0062723F"/>
    <w:rsid w:val="006344D5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8F63E2"/>
    <w:rsid w:val="00964B25"/>
    <w:rsid w:val="009A3B76"/>
    <w:rsid w:val="009C6BC5"/>
    <w:rsid w:val="00AC6384"/>
    <w:rsid w:val="00B10D95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41BD2"/>
    <w:rsid w:val="00D72742"/>
    <w:rsid w:val="00D94917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425DCE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5DCE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425DCE"/>
    <w:pPr>
      <w:spacing w:after="120" w:line="276" w:lineRule="auto"/>
      <w:jc w:val="center"/>
    </w:pPr>
    <w:rPr>
      <w:rFonts w:ascii="Arial" w:hAnsi="Arial" w:cs="Arial"/>
      <w:b/>
      <w:caps/>
      <w:sz w:val="20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5DCE"/>
    <w:rPr>
      <w:rFonts w:ascii="Arial" w:hAnsi="Arial" w:cs="Arial"/>
      <w:b/>
      <w:caps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425DCE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5DCE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425DCE"/>
    <w:pPr>
      <w:spacing w:after="120" w:line="276" w:lineRule="auto"/>
      <w:jc w:val="center"/>
    </w:pPr>
    <w:rPr>
      <w:rFonts w:ascii="Arial" w:hAnsi="Arial" w:cs="Arial"/>
      <w:b/>
      <w:caps/>
      <w:sz w:val="20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5DCE"/>
    <w:rPr>
      <w:rFonts w:ascii="Arial" w:hAnsi="Arial" w:cs="Arial"/>
      <w:b/>
      <w:caps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F0DE9-DDDD-4448-ABD4-7DD1906B3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3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Emilia Siwek</dc:creator>
  <cp:lastModifiedBy>Katarzyna Paździerz</cp:lastModifiedBy>
  <cp:revision>7</cp:revision>
  <cp:lastPrinted>2022-08-25T09:34:00Z</cp:lastPrinted>
  <dcterms:created xsi:type="dcterms:W3CDTF">2022-07-28T12:11:00Z</dcterms:created>
  <dcterms:modified xsi:type="dcterms:W3CDTF">2022-08-25T09:35:00Z</dcterms:modified>
</cp:coreProperties>
</file>