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51BE3" w14:textId="6057F574" w:rsidR="00AB1823" w:rsidRPr="004E6CA8" w:rsidRDefault="0073189E" w:rsidP="00AB1823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Załącznik nr </w:t>
      </w:r>
      <w:r w:rsidR="002D4413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do S</w:t>
      </w:r>
      <w:r w:rsidR="00AB1823" w:rsidRPr="004E6CA8">
        <w:rPr>
          <w:rFonts w:cstheme="minorHAnsi"/>
          <w:sz w:val="24"/>
          <w:szCs w:val="24"/>
        </w:rPr>
        <w:t>WZ</w:t>
      </w:r>
    </w:p>
    <w:p w14:paraId="2ADB896A" w14:textId="61EE2695" w:rsidR="00AB1823" w:rsidRPr="004E6CA8" w:rsidRDefault="00BF16C9" w:rsidP="00AB1823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</w:t>
      </w:r>
      <w:r w:rsidRPr="00BF16C9">
        <w:rPr>
          <w:rFonts w:cstheme="minorHAnsi"/>
          <w:sz w:val="24"/>
          <w:szCs w:val="24"/>
        </w:rPr>
        <w:t>DZI</w:t>
      </w:r>
      <w:r w:rsidR="0073189E" w:rsidRPr="00BF16C9">
        <w:rPr>
          <w:rFonts w:cstheme="minorHAnsi"/>
          <w:sz w:val="24"/>
          <w:szCs w:val="24"/>
        </w:rPr>
        <w:t>.270.1.202</w:t>
      </w:r>
      <w:r w:rsidR="002D4413">
        <w:rPr>
          <w:rFonts w:cstheme="minorHAnsi"/>
          <w:sz w:val="24"/>
          <w:szCs w:val="24"/>
        </w:rPr>
        <w:t>2</w:t>
      </w:r>
    </w:p>
    <w:p w14:paraId="3697ACC2" w14:textId="77777777" w:rsidR="00253B87" w:rsidRDefault="00AB1823" w:rsidP="00AB1823">
      <w:pPr>
        <w:pStyle w:val="Nagwek"/>
        <w:jc w:val="right"/>
        <w:rPr>
          <w:rFonts w:eastAsia="Times New Roman" w:cstheme="minorHAnsi"/>
          <w:sz w:val="24"/>
          <w:szCs w:val="24"/>
          <w:lang w:eastAsia="pl-PL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 w:rsidR="004E6CA8">
        <w:rPr>
          <w:rFonts w:eastAsia="Times New Roman" w:cstheme="minorHAnsi"/>
          <w:sz w:val="24"/>
          <w:szCs w:val="24"/>
          <w:lang w:eastAsia="pl-PL"/>
        </w:rPr>
        <w:t>cowość i data</w:t>
      </w:r>
    </w:p>
    <w:p w14:paraId="433378F4" w14:textId="14BABA9B" w:rsidR="00AB1823" w:rsidRPr="004E6CA8" w:rsidRDefault="00253B87" w:rsidP="00AB1823">
      <w:pPr>
        <w:pStyle w:val="Nagwek"/>
        <w:jc w:val="right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…..</w:t>
      </w:r>
      <w:r w:rsidR="004E6CA8">
        <w:rPr>
          <w:rFonts w:eastAsia="Times New Roman" w:cstheme="minorHAnsi"/>
          <w:sz w:val="24"/>
          <w:szCs w:val="24"/>
          <w:lang w:eastAsia="pl-PL"/>
        </w:rPr>
        <w:t>…………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……</w:t>
      </w:r>
      <w:r w:rsidR="00D65A27">
        <w:rPr>
          <w:rFonts w:eastAsia="Times New Roman" w:cstheme="minorHAnsi"/>
          <w:sz w:val="24"/>
          <w:szCs w:val="24"/>
          <w:lang w:eastAsia="pl-PL"/>
        </w:rPr>
        <w:t>20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2</w:t>
      </w:r>
      <w:r w:rsidR="002D4413">
        <w:rPr>
          <w:rFonts w:eastAsia="Times New Roman" w:cstheme="minorHAnsi"/>
          <w:sz w:val="24"/>
          <w:szCs w:val="24"/>
          <w:lang w:eastAsia="pl-PL"/>
        </w:rPr>
        <w:t>2</w:t>
      </w:r>
      <w:r w:rsidR="00AB1823"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14:paraId="28B4137D" w14:textId="77777777" w:rsidR="00AB1823" w:rsidRPr="004E6CA8" w:rsidRDefault="00AB1823" w:rsidP="00AB182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1F5C7D00" w14:textId="77777777"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A3433A1" w14:textId="77777777"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FAD7E07" w14:textId="77777777"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14:paraId="3DC8CAE1" w14:textId="77777777"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14:paraId="5B1BE8C9" w14:textId="77777777" w:rsidR="004E6CA8" w:rsidRPr="004E6CA8" w:rsidRDefault="004E6CA8" w:rsidP="004E6CA8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14:paraId="58BE590F" w14:textId="77777777"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14:paraId="196B7FD3" w14:textId="77777777"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14:paraId="4C13804B" w14:textId="77777777" w:rsidR="00AB1823" w:rsidRPr="004E6CA8" w:rsidRDefault="004E6CA8" w:rsidP="004E6CA8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14:paraId="232D9165" w14:textId="77777777" w:rsidR="004E6CA8" w:rsidRPr="004E6CA8" w:rsidRDefault="004E6CA8" w:rsidP="004E6CA8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14:paraId="262F827F" w14:textId="77777777"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7ADFB76" w14:textId="77777777"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14:paraId="38948F9F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14:paraId="3656919E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14:paraId="321D1F7C" w14:textId="77777777"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14:paraId="224D9DA8" w14:textId="77777777"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14:paraId="16A6060F" w14:textId="77777777" w:rsidR="00AB1823" w:rsidRPr="00A23F24" w:rsidRDefault="00AB1823" w:rsidP="00AB1823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14:paraId="7A43209F" w14:textId="77777777" w:rsidR="00AB1823" w:rsidRPr="00EF429B" w:rsidRDefault="00AB1823" w:rsidP="00AB1823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14:paraId="7C477649" w14:textId="77777777" w:rsidR="00AB1823" w:rsidRPr="00EF429B" w:rsidRDefault="00AB1823" w:rsidP="00AB1823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C91B88B" w14:textId="1FF2D8FD" w:rsidR="00C52FB7" w:rsidRDefault="00C52FB7" w:rsidP="00C52FB7">
      <w:pPr>
        <w:shd w:val="clear" w:color="auto" w:fill="D9D9D9"/>
        <w:suppressAutoHyphens/>
        <w:spacing w:after="103" w:line="360" w:lineRule="auto"/>
        <w:jc w:val="center"/>
        <w:rPr>
          <w:rFonts w:cs="Tahoma"/>
          <w:b/>
          <w:color w:val="000000"/>
          <w:sz w:val="20"/>
          <w:szCs w:val="20"/>
          <w:lang w:eastAsia="ar-SA"/>
        </w:rPr>
      </w:pPr>
      <w:r>
        <w:rPr>
          <w:rFonts w:cs="Tahoma"/>
          <w:b/>
          <w:color w:val="000000"/>
          <w:sz w:val="20"/>
          <w:szCs w:val="20"/>
          <w:lang w:eastAsia="ar-SA"/>
        </w:rPr>
        <w:t>„</w:t>
      </w:r>
      <w:r w:rsidR="002B35A6" w:rsidRPr="002B35A6">
        <w:rPr>
          <w:rFonts w:cs="Tahoma"/>
          <w:b/>
          <w:color w:val="000000"/>
          <w:sz w:val="20"/>
          <w:szCs w:val="20"/>
          <w:lang w:eastAsia="ar-SA"/>
        </w:rPr>
        <w:t>USŁUGĘ SPRZĄTANIA BIUR, POMIESZCZEŃ I UTRZYMANIA CZYSTOŚCI NA OBIEKTACH KIELECKIEGO PARKU TECHNOLOGICZNEGO”</w:t>
      </w:r>
    </w:p>
    <w:p w14:paraId="5D61873C" w14:textId="30177185"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0E6AD8C1" w14:textId="77777777" w:rsidR="002D4413" w:rsidRDefault="002D4413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14:paraId="018DE15E" w14:textId="77777777"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14:paraId="3B0B7B16" w14:textId="77777777"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14:paraId="427DCDB7" w14:textId="77777777"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14:paraId="6F49B8CC" w14:textId="77777777"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14:paraId="7A4369B6" w14:textId="77777777" w:rsidR="00CD029B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073B51D9" w14:textId="77777777"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09BFA683" w14:textId="77777777" w:rsidR="004E6CA8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1863974E" w14:textId="084B02CA"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40B6BEFF" w14:textId="3DCA1EA5" w:rsidR="002D4413" w:rsidRDefault="002D4413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3FB04927" w14:textId="77777777" w:rsidR="004E6CA8" w:rsidRPr="00A23F24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68F33163" w14:textId="283B44B3" w:rsidR="00CD029B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Wykonawca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/Wykonaw</w:t>
      </w:r>
      <w:r w:rsidR="000323B2">
        <w:rPr>
          <w:rFonts w:eastAsia="Calibri" w:cstheme="minorHAnsi"/>
          <w:b/>
          <w:bCs/>
          <w:spacing w:val="-16"/>
          <w:sz w:val="24"/>
          <w:szCs w:val="24"/>
        </w:rPr>
        <w:t>c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p w14:paraId="12BB2216" w14:textId="77777777" w:rsidR="002D4413" w:rsidRPr="00A23F24" w:rsidRDefault="002D4413" w:rsidP="002D4413">
      <w:pPr>
        <w:pStyle w:val="Akapitzlist"/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14:paraId="253ABBDC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A8319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14:paraId="124431A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5D315F6E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4A26ECA8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BFD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5AC139D8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A55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14:paraId="5FE4B9D8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14:paraId="64BA78F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AD3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F3BF08B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4F5C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92C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D9A137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7FD0E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E5F7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564AD18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8A04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AA79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4C74B5E9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40AC6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F74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70A2B9C9" w14:textId="77777777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984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3742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6C9AA229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E59EB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14:paraId="7A8C569F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1230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14:paraId="3CE5CAA0" w14:textId="77777777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C004D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31C3" w14:textId="77777777"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569B433A" w14:textId="77777777"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14:paraId="1D6EDF84" w14:textId="77777777"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14:paraId="7A44911C" w14:textId="77777777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D74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14:paraId="1FB6B551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A6AA" w14:textId="77777777"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14:paraId="337FD8B5" w14:textId="77777777"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14:paraId="4AA96335" w14:textId="77777777"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14:paraId="5F4FBEB8" w14:textId="77777777" w:rsidR="00A23F24" w:rsidRPr="00A23F24" w:rsidRDefault="00A23F24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bookmarkStart w:id="0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14:paraId="11548A37" w14:textId="77777777"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14:paraId="4EFB4E34" w14:textId="77777777" w:rsidR="002D4413" w:rsidRPr="00AA100A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/>
          <w:smallCaps/>
        </w:rPr>
      </w:pPr>
    </w:p>
    <w:p w14:paraId="19F3F004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jc w:val="center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>Cena Netto</w:t>
      </w:r>
      <w:r w:rsidRPr="00945B63">
        <w:rPr>
          <w:rFonts w:ascii="Calibri" w:eastAsia="Arial Unicode MS" w:hAnsi="Calibri" w:cs="Calibri"/>
          <w:b/>
          <w:bCs/>
          <w:smallCaps/>
        </w:rPr>
        <w:t xml:space="preserve"> ogółem……</w:t>
      </w:r>
      <w:r>
        <w:rPr>
          <w:rFonts w:ascii="Calibri" w:eastAsia="Arial Unicode MS" w:hAnsi="Calibri" w:cs="Calibri"/>
          <w:b/>
          <w:bCs/>
          <w:smallCaps/>
        </w:rPr>
        <w:t>………………</w:t>
      </w:r>
      <w:r w:rsidRPr="00945B63">
        <w:rPr>
          <w:rFonts w:ascii="Calibri" w:eastAsia="Arial Unicode MS" w:hAnsi="Calibri" w:cs="Calibri"/>
          <w:b/>
          <w:bCs/>
          <w:smallCaps/>
        </w:rPr>
        <w:t>………….. …………….zł</w:t>
      </w:r>
    </w:p>
    <w:p w14:paraId="3E4B9C19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jc w:val="both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>w tym:</w:t>
      </w:r>
    </w:p>
    <w:p w14:paraId="75B05255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ind w:firstLine="708"/>
        <w:jc w:val="both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 xml:space="preserve">- cena netto sprzątanie ................. zł </w:t>
      </w:r>
    </w:p>
    <w:p w14:paraId="08536C43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ind w:firstLine="708"/>
        <w:jc w:val="both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 xml:space="preserve">- cena netto sprzątanie terenów zewnętrznych …………………….zł </w:t>
      </w:r>
    </w:p>
    <w:p w14:paraId="036CF0AE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jc w:val="center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>stawka vat:</w:t>
      </w:r>
    </w:p>
    <w:p w14:paraId="0559E861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ind w:firstLine="708"/>
        <w:jc w:val="both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lastRenderedPageBreak/>
        <w:t>- sprzątanie …………. % vat ………………………… zł</w:t>
      </w:r>
    </w:p>
    <w:p w14:paraId="6534884F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ind w:firstLine="708"/>
        <w:jc w:val="both"/>
        <w:rPr>
          <w:rFonts w:ascii="Calibri" w:eastAsia="Arial Unicode MS" w:hAnsi="Calibri" w:cs="Calibri"/>
          <w:b/>
          <w:bCs/>
          <w:smallCaps/>
        </w:rPr>
      </w:pPr>
      <w:r>
        <w:rPr>
          <w:rFonts w:ascii="Calibri" w:eastAsia="Arial Unicode MS" w:hAnsi="Calibri" w:cs="Calibri"/>
          <w:b/>
          <w:bCs/>
          <w:smallCaps/>
        </w:rPr>
        <w:t>- sprzątanie tereny zewnętrzne …. % ………………………. zł</w:t>
      </w:r>
    </w:p>
    <w:p w14:paraId="2B5E2BF2" w14:textId="77777777" w:rsidR="002D441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jc w:val="both"/>
        <w:rPr>
          <w:rFonts w:ascii="Calibri" w:eastAsia="Arial Unicode MS" w:hAnsi="Calibri" w:cs="Calibri"/>
          <w:b/>
          <w:bCs/>
          <w:smallCaps/>
        </w:rPr>
      </w:pPr>
    </w:p>
    <w:p w14:paraId="56C8B64F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line="480" w:lineRule="auto"/>
        <w:jc w:val="center"/>
        <w:rPr>
          <w:rFonts w:ascii="Calibri" w:eastAsia="Arial Unicode MS" w:hAnsi="Calibri" w:cs="Calibri"/>
          <w:b/>
          <w:bCs/>
          <w:smallCaps/>
        </w:rPr>
      </w:pPr>
      <w:r w:rsidRPr="00945B63">
        <w:rPr>
          <w:rFonts w:ascii="Calibri" w:eastAsia="Arial Unicode MS" w:hAnsi="Calibri" w:cs="Calibri"/>
          <w:b/>
          <w:bCs/>
          <w:smallCaps/>
        </w:rPr>
        <w:t>Cena brutto ogółem……………….. …</w:t>
      </w:r>
      <w:r>
        <w:rPr>
          <w:rFonts w:ascii="Calibri" w:eastAsia="Arial Unicode MS" w:hAnsi="Calibri" w:cs="Calibri"/>
          <w:b/>
          <w:bCs/>
          <w:smallCaps/>
        </w:rPr>
        <w:t>……………..</w:t>
      </w:r>
      <w:r w:rsidRPr="00945B63">
        <w:rPr>
          <w:rFonts w:ascii="Calibri" w:eastAsia="Arial Unicode MS" w:hAnsi="Calibri" w:cs="Calibri"/>
          <w:b/>
          <w:bCs/>
          <w:smallCaps/>
        </w:rPr>
        <w:t>………….zł</w:t>
      </w:r>
    </w:p>
    <w:p w14:paraId="6D06D4E8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bCs/>
          <w:smallCaps/>
        </w:rPr>
      </w:pPr>
      <w:r w:rsidRPr="00945B63">
        <w:rPr>
          <w:rFonts w:ascii="Calibri" w:eastAsia="Arial Unicode MS" w:hAnsi="Calibri" w:cs="Calibri"/>
          <w:b/>
          <w:bCs/>
          <w:smallCaps/>
        </w:rPr>
        <w:t>słownie</w:t>
      </w:r>
      <w:r w:rsidRPr="00945B63">
        <w:rPr>
          <w:rFonts w:ascii="Calibri" w:eastAsia="Arial Unicode MS" w:hAnsi="Calibri" w:cs="Calibri"/>
          <w:smallCaps/>
        </w:rPr>
        <w:t xml:space="preserve">: ................................................................................................................................... </w:t>
      </w:r>
      <w:r w:rsidRPr="00945B63">
        <w:rPr>
          <w:rFonts w:ascii="Calibri" w:eastAsia="Arial Unicode MS" w:hAnsi="Calibri" w:cs="Calibri"/>
          <w:b/>
          <w:bCs/>
          <w:smallCaps/>
        </w:rPr>
        <w:t>zł</w:t>
      </w:r>
    </w:p>
    <w:p w14:paraId="3A22AAD0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smallCaps/>
        </w:rPr>
      </w:pPr>
      <w:r w:rsidRPr="00945B63">
        <w:rPr>
          <w:rFonts w:ascii="Calibri" w:eastAsia="Arial Unicode MS" w:hAnsi="Calibri" w:cs="Calibri"/>
          <w:smallCaps/>
        </w:rPr>
        <w:t xml:space="preserve"> (w tym VAT).</w:t>
      </w:r>
    </w:p>
    <w:p w14:paraId="5EFFC201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smallCaps/>
        </w:rPr>
      </w:pPr>
    </w:p>
    <w:p w14:paraId="14C29567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  <w:u w:val="single"/>
        </w:rPr>
      </w:pPr>
      <w:r w:rsidRPr="00945B63">
        <w:rPr>
          <w:rFonts w:ascii="Calibri" w:eastAsia="Arial Unicode MS" w:hAnsi="Calibri" w:cs="Calibri"/>
          <w:b/>
          <w:smallCaps/>
          <w:u w:val="single"/>
        </w:rPr>
        <w:t>CZYNNOŚCI ZWIĄZANE Z CZĘSTOTLIWOŚCIĄ ŚWIADCZENIA USŁUGI SPRZĄTANIA ORAZ CZASEM REAKCJI:</w:t>
      </w:r>
    </w:p>
    <w:p w14:paraId="07EA5F9F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  <w:u w:val="single"/>
        </w:rPr>
      </w:pPr>
    </w:p>
    <w:p w14:paraId="45630A03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945B63">
        <w:rPr>
          <w:rFonts w:ascii="Calibri" w:eastAsia="Arial Unicode MS" w:hAnsi="Calibri" w:cs="Calibri"/>
          <w:b/>
          <w:smallCaps/>
        </w:rPr>
        <w:t>CZAS REAKCJI:…………………………………………..GODZIN</w:t>
      </w:r>
    </w:p>
    <w:p w14:paraId="0383F839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</w:p>
    <w:p w14:paraId="78D66218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  <w:r w:rsidRPr="00945B63">
        <w:rPr>
          <w:rFonts w:ascii="Calibri" w:eastAsia="Arial Unicode MS" w:hAnsi="Calibri" w:cs="Calibri"/>
          <w:b/>
          <w:smallCaps/>
        </w:rPr>
        <w:t>Pranie wykładzin dywanowych: ………………………………………razy w ciągu trwania umowy</w:t>
      </w:r>
    </w:p>
    <w:p w14:paraId="537E262F" w14:textId="77777777" w:rsidR="002D4413" w:rsidRPr="00945B63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 w:cs="Calibri"/>
          <w:b/>
          <w:smallCaps/>
        </w:rPr>
      </w:pPr>
    </w:p>
    <w:p w14:paraId="298BAF78" w14:textId="77777777" w:rsidR="002D4413" w:rsidRPr="00AA100A" w:rsidRDefault="002D4413" w:rsidP="002D4413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rPr>
          <w:rFonts w:ascii="Calibri" w:eastAsia="Arial Unicode MS" w:hAnsi="Calibri"/>
          <w:smallCaps/>
        </w:rPr>
      </w:pPr>
    </w:p>
    <w:p w14:paraId="7715624D" w14:textId="77777777"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bookmarkEnd w:id="0"/>
    <w:p w14:paraId="0A691FAF" w14:textId="77777777" w:rsidR="00CD029B" w:rsidRDefault="00CD029B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7DF12BDA" w14:textId="77777777" w:rsidR="00BF16C9" w:rsidRPr="00C52FB7" w:rsidRDefault="00BF16C9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14:paraId="282C3BA3" w14:textId="77777777" w:rsidR="00CD029B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</w:t>
      </w:r>
      <w:r w:rsidR="00D65A27">
        <w:rPr>
          <w:rFonts w:eastAsia="Calibri" w:cstheme="minorHAnsi"/>
          <w:sz w:val="24"/>
          <w:szCs w:val="24"/>
        </w:rPr>
        <w:br/>
      </w:r>
      <w:r w:rsidRPr="00A23F24">
        <w:rPr>
          <w:rFonts w:eastAsia="Calibri" w:cstheme="minorHAnsi"/>
          <w:sz w:val="24"/>
          <w:szCs w:val="24"/>
        </w:rPr>
        <w:t xml:space="preserve">o udzielenie zamówienia </w:t>
      </w:r>
      <w:r w:rsidRPr="00A23F24">
        <w:rPr>
          <w:rFonts w:eastAsia="Calibri" w:cstheme="minorHAnsi"/>
          <w:color w:val="2E74B5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E74B5" w:themeColor="accent1" w:themeShade="BF"/>
          <w:sz w:val="24"/>
          <w:szCs w:val="24"/>
        </w:rPr>
        <w:t>(niepotrzebne skreślić)</w:t>
      </w:r>
    </w:p>
    <w:p w14:paraId="43F8B65B" w14:textId="77777777" w:rsidR="00A23F24" w:rsidRPr="004E6CA8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lang w:eastAsia="en-US"/>
        </w:rPr>
      </w:pPr>
    </w:p>
    <w:p w14:paraId="3778883E" w14:textId="77777777" w:rsidR="00CD029B" w:rsidRDefault="00A23F24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14:paraId="260F7B6E" w14:textId="77777777" w:rsidR="00A23F24" w:rsidRPr="00A23F24" w:rsidRDefault="00A23F24" w:rsidP="00BF16C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14:paraId="3AFEFAAF" w14:textId="77777777" w:rsidR="00E53276" w:rsidRPr="004E6CA8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14:paraId="62E3EF9A" w14:textId="77777777" w:rsidR="00A23F24" w:rsidRPr="00FF1E1F" w:rsidRDefault="00A23F24" w:rsidP="00BF16C9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5D6BD397" w14:textId="11448EE4" w:rsidR="00A23F24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</w:t>
      </w:r>
      <w:r w:rsidRPr="00FF1E1F">
        <w:rPr>
          <w:rFonts w:eastAsia="Calibri" w:cstheme="minorHAnsi"/>
          <w:iCs/>
          <w:sz w:val="24"/>
          <w:szCs w:val="24"/>
        </w:rPr>
        <w:lastRenderedPageBreak/>
        <w:t>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14:paraId="0DBF85E2" w14:textId="77777777" w:rsidR="007356B1" w:rsidRPr="007356B1" w:rsidRDefault="007356B1" w:rsidP="007356B1">
      <w:pPr>
        <w:pStyle w:val="Akapitzlist"/>
        <w:rPr>
          <w:rFonts w:eastAsia="Calibri" w:cstheme="minorHAnsi"/>
          <w:sz w:val="24"/>
          <w:szCs w:val="24"/>
        </w:rPr>
      </w:pPr>
    </w:p>
    <w:p w14:paraId="0E2A7462" w14:textId="77777777" w:rsidR="007356B1" w:rsidRPr="00D65A27" w:rsidRDefault="007356B1" w:rsidP="007356B1">
      <w:pPr>
        <w:pStyle w:val="Akapitzlist"/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0CA1303C" w14:textId="77777777"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14:paraId="0992A49B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42240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AA6B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BB6B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14:paraId="0B8A2C90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92A4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9097" w14:textId="77777777"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596EEA17" w14:textId="77777777"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4A4D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14:paraId="0C6822F9" w14:textId="77777777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59D1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8808" w14:textId="77777777"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14:paraId="09658456" w14:textId="77777777"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7A3D" w14:textId="77777777"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12124F66" w14:textId="77777777" w:rsidR="00CD029B" w:rsidRDefault="00CD029B" w:rsidP="00BF16C9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637CC495" w14:textId="77777777"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14:paraId="448E81BD" w14:textId="77777777"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BF16C9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14:paraId="2A1401EF" w14:textId="77777777"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14:paraId="5C9AF23B" w14:textId="77777777" w:rsidR="00BF16C9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14:paraId="3F4BBB6B" w14:textId="77777777"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14:paraId="5761C69F" w14:textId="77777777" w:rsidR="00E34C37" w:rsidRPr="00D65A27" w:rsidRDefault="00E34C37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14:paraId="5D0D97EE" w14:textId="77777777" w:rsidR="00D65A27" w:rsidRPr="00E34C37" w:rsidRDefault="00D65A27" w:rsidP="00D65A27">
      <w:pPr>
        <w:pStyle w:val="Akapitzlist"/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6D8A5AF4" w14:textId="77777777"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6FD02625" w14:textId="77777777"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14:paraId="1F543BAD" w14:textId="77777777" w:rsidR="00E34C37" w:rsidRPr="00405EC5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14:paraId="7D82146A" w14:textId="77777777"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14:paraId="02562C09" w14:textId="77777777" w:rsidR="00CD029B" w:rsidRPr="004647C8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14:paraId="3EE3FCC2" w14:textId="77777777" w:rsidR="00CD029B" w:rsidRDefault="00CD029B" w:rsidP="00D65A2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4B646DC1" w14:textId="77777777" w:rsidR="00CA3DAE" w:rsidRPr="00D65A27" w:rsidRDefault="00874DDB" w:rsidP="00CD029B">
      <w:pPr>
        <w:rPr>
          <w:color w:val="FF0000"/>
        </w:rPr>
      </w:pPr>
      <w:r>
        <w:rPr>
          <w:color w:val="FF0000"/>
        </w:rPr>
        <w:t xml:space="preserve">* </w:t>
      </w:r>
      <w:r w:rsidRPr="00BF16C9">
        <w:t>jeżeli ofertę składa wspólnie kilku wykonawców należy wpisać dane wszystkich wykonawców.</w:t>
      </w:r>
    </w:p>
    <w:sectPr w:rsidR="00CA3DAE" w:rsidRPr="00D65A27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84077" w14:textId="77777777"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14:paraId="6E0F3C4F" w14:textId="77777777"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8AF42" w14:textId="77777777"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D0BB4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D0BB4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35655" w14:textId="77777777"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14:paraId="314EAD07" w14:textId="77777777"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2135" w14:textId="77777777"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5B3AE604" wp14:editId="7D96FCD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C4719" w14:textId="77777777" w:rsidR="00013907" w:rsidRPr="00D72742" w:rsidRDefault="000323B2">
    <w:pPr>
      <w:pStyle w:val="Nagwek"/>
      <w:rPr>
        <w:color w:val="C62D54"/>
      </w:rPr>
    </w:pPr>
    <w:r>
      <w:rPr>
        <w:noProof/>
        <w:lang w:eastAsia="pl-PL"/>
      </w:rPr>
      <w:pict w14:anchorId="246FD3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A381" w14:textId="77777777" w:rsidR="00FC7C7B" w:rsidRDefault="000323B2">
    <w:pPr>
      <w:pStyle w:val="Nagwek"/>
    </w:pPr>
    <w:r>
      <w:rPr>
        <w:noProof/>
        <w:lang w:eastAsia="pl-PL"/>
      </w:rPr>
      <w:pict w14:anchorId="711388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84"/>
    <w:rsid w:val="00011B4C"/>
    <w:rsid w:val="00013907"/>
    <w:rsid w:val="000323B2"/>
    <w:rsid w:val="00080CDE"/>
    <w:rsid w:val="00083FF5"/>
    <w:rsid w:val="000A699F"/>
    <w:rsid w:val="000D0BB0"/>
    <w:rsid w:val="000D1E01"/>
    <w:rsid w:val="001470D6"/>
    <w:rsid w:val="001872B4"/>
    <w:rsid w:val="001F5009"/>
    <w:rsid w:val="00234084"/>
    <w:rsid w:val="00251F90"/>
    <w:rsid w:val="00253B87"/>
    <w:rsid w:val="00295A36"/>
    <w:rsid w:val="002A3146"/>
    <w:rsid w:val="002B35A6"/>
    <w:rsid w:val="002B7CE5"/>
    <w:rsid w:val="002D1E7C"/>
    <w:rsid w:val="002D4413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D3B82"/>
    <w:rsid w:val="005E6617"/>
    <w:rsid w:val="005F0B2F"/>
    <w:rsid w:val="006104DC"/>
    <w:rsid w:val="0061396A"/>
    <w:rsid w:val="0062723F"/>
    <w:rsid w:val="00654E05"/>
    <w:rsid w:val="006A37F9"/>
    <w:rsid w:val="006D0BB4"/>
    <w:rsid w:val="006D6F20"/>
    <w:rsid w:val="00712D4F"/>
    <w:rsid w:val="0073189E"/>
    <w:rsid w:val="007356B1"/>
    <w:rsid w:val="00783394"/>
    <w:rsid w:val="007919B7"/>
    <w:rsid w:val="007C13BE"/>
    <w:rsid w:val="008162F3"/>
    <w:rsid w:val="00830D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16C9"/>
    <w:rsid w:val="00BF6474"/>
    <w:rsid w:val="00C52FB7"/>
    <w:rsid w:val="00C54A3F"/>
    <w:rsid w:val="00C70C21"/>
    <w:rsid w:val="00C83205"/>
    <w:rsid w:val="00CA3DAE"/>
    <w:rsid w:val="00CD029B"/>
    <w:rsid w:val="00D02D19"/>
    <w:rsid w:val="00D41BD2"/>
    <w:rsid w:val="00D65A27"/>
    <w:rsid w:val="00D72742"/>
    <w:rsid w:val="00D94917"/>
    <w:rsid w:val="00E15273"/>
    <w:rsid w:val="00E24886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28365133"/>
  <w15:docId w15:val="{40C74F70-2D94-4712-ABE9-774999E9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C5A18-246F-49D9-98D3-391225024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6</TotalTime>
  <Pages>4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Iwona Śmigielska</cp:lastModifiedBy>
  <cp:revision>6</cp:revision>
  <cp:lastPrinted>2022-03-03T10:05:00Z</cp:lastPrinted>
  <dcterms:created xsi:type="dcterms:W3CDTF">2022-02-17T07:29:00Z</dcterms:created>
  <dcterms:modified xsi:type="dcterms:W3CDTF">2022-03-03T10:05:00Z</dcterms:modified>
</cp:coreProperties>
</file>