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1A3" w:rsidRPr="00FD7419" w:rsidRDefault="004D51A3" w:rsidP="004D51A3">
      <w:pPr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KPT-DOA.271.86.2021                                                                                     </w:t>
      </w:r>
      <w:r w:rsidRPr="00FD7419">
        <w:rPr>
          <w:rFonts w:asciiTheme="minorHAnsi" w:hAnsiTheme="minorHAnsi" w:cstheme="minorHAnsi"/>
          <w:sz w:val="22"/>
          <w:szCs w:val="22"/>
        </w:rPr>
        <w:tab/>
        <w:t>Załącznik nr 2 do zaproszenia</w:t>
      </w:r>
      <w:r w:rsidRPr="00FD7419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bCs/>
          <w:iCs/>
          <w:sz w:val="22"/>
          <w:szCs w:val="22"/>
        </w:rPr>
        <w:t>….……………………………………</w:t>
      </w:r>
    </w:p>
    <w:p w:rsidR="004D51A3" w:rsidRPr="00FD7419" w:rsidRDefault="004D51A3" w:rsidP="00F61D76">
      <w:pPr>
        <w:tabs>
          <w:tab w:val="left" w:pos="2940"/>
        </w:tabs>
        <w:ind w:left="-426" w:right="621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     Nazwa i adres oferenta </w:t>
      </w:r>
      <w:r w:rsidR="00F61D76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Miejscowość, data</w:t>
      </w: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1D76" w:rsidRDefault="00F61D76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7419">
        <w:rPr>
          <w:rFonts w:asciiTheme="minorHAnsi" w:hAnsiTheme="minorHAnsi" w:cstheme="minorHAnsi"/>
          <w:b/>
          <w:sz w:val="22"/>
          <w:szCs w:val="22"/>
        </w:rPr>
        <w:t>OFERTA</w:t>
      </w:r>
    </w:p>
    <w:p w:rsidR="004D51A3" w:rsidRPr="00FD7419" w:rsidRDefault="004D51A3" w:rsidP="004D51A3">
      <w:pPr>
        <w:ind w:left="2832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Do:</w:t>
      </w: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7419">
        <w:rPr>
          <w:rFonts w:asciiTheme="minorHAnsi" w:hAnsiTheme="minorHAnsi" w:cstheme="minorHAnsi"/>
          <w:b/>
          <w:bCs/>
          <w:sz w:val="22"/>
          <w:szCs w:val="22"/>
        </w:rPr>
        <w:t>Kielecki Park Technologiczny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ul. Olszewskiego 6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25 – 663 Kielce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FD7419">
        <w:rPr>
          <w:rFonts w:asciiTheme="minorHAnsi" w:hAnsiTheme="minorHAnsi" w:cstheme="minorHAnsi"/>
          <w:b/>
          <w:sz w:val="22"/>
          <w:szCs w:val="22"/>
        </w:rPr>
        <w:t>Tel. 41/278 72 00</w:t>
      </w:r>
      <w:r w:rsidRPr="00FD7419">
        <w:rPr>
          <w:rFonts w:asciiTheme="minorHAnsi" w:hAnsiTheme="minorHAnsi" w:cstheme="minorHAnsi"/>
          <w:b/>
          <w:sz w:val="22"/>
          <w:szCs w:val="22"/>
        </w:rPr>
        <w:br/>
        <w:t>fax: 41/278 72 01</w:t>
      </w:r>
    </w:p>
    <w:p w:rsidR="004D51A3" w:rsidRPr="00FD7419" w:rsidRDefault="004D51A3" w:rsidP="004D51A3">
      <w:pPr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Odpowiadając na skierowane do mnie zaproszenie dotyczące zamówienia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4D51A3" w:rsidRPr="00FD7419" w:rsidTr="004D51A3">
        <w:trPr>
          <w:trHeight w:val="1604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Świadczenie usług w zakresie przeprowadzania regularnej obsługi (kontroli, konserwacji prewencyjnej, napraw i konserwacji korygującej) urządzeń zlokalizowanych w budynkach Kieleckiego Parku Technologicznego, ul. Olszewskiego 6 (Orange, </w:t>
            </w:r>
            <w:proofErr w:type="spellStart"/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Skye</w:t>
            </w:r>
            <w:proofErr w:type="spellEnd"/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, Rotterdam), ul. Olszewskiego 21 (Oulu),  ul. Olszewskiego 19 a, b, c (Singapur, </w:t>
            </w:r>
            <w:proofErr w:type="spellStart"/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Yuyao</w:t>
            </w:r>
            <w:proofErr w:type="spellEnd"/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, Recife).</w:t>
            </w:r>
          </w:p>
          <w:p w:rsidR="004D51A3" w:rsidRPr="00FD7419" w:rsidRDefault="004D51A3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D741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Zakres usług według załącznika nr 1 do zaproszenia do składania ofert.</w:t>
            </w:r>
          </w:p>
        </w:tc>
      </w:tr>
    </w:tbl>
    <w:p w:rsidR="004D51A3" w:rsidRPr="00FD7419" w:rsidRDefault="004D51A3" w:rsidP="004D51A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składam ofertę następującej treści: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Oferuje wykonanie zamówienia za cenę netto (kwota wskazana jako suma kolumny nr 9 w Szczegółowym wykazie cenowym):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…………………………................................... zł/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Obowiązujący podatek VAT .....% .................................................... zł.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Cena brutto: ………………………………………………………….zł </w:t>
      </w:r>
    </w:p>
    <w:p w:rsidR="004D51A3" w:rsidRPr="00FD7419" w:rsidRDefault="004D51A3" w:rsidP="004D51A3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(słownie złotych: ….…………………………………………………………………………………………………… i...……./100)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Przyjmuje do realizacji postawione przez Zamawiającego, w zaproszeniu warunki. 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Oświadczam, że firma jest/nie* jest płatnikiem podatku VAT o numerze identyfikacyjnym NIP:  ................</w:t>
      </w:r>
    </w:p>
    <w:p w:rsidR="004D51A3" w:rsidRPr="00FD7419" w:rsidRDefault="004D51A3" w:rsidP="004D51A3">
      <w:pPr>
        <w:numPr>
          <w:ilvl w:val="0"/>
          <w:numId w:val="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Oświadczam, że spełniam warunki określone w zaproszeniu.</w:t>
      </w:r>
    </w:p>
    <w:p w:rsidR="004D51A3" w:rsidRPr="00FD7419" w:rsidRDefault="004D51A3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ab/>
      </w:r>
    </w:p>
    <w:p w:rsidR="004D51A3" w:rsidRPr="00FD7419" w:rsidRDefault="004D51A3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ind w:left="630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....................................................</w:t>
      </w:r>
    </w:p>
    <w:p w:rsidR="004D51A3" w:rsidRPr="00FD7419" w:rsidRDefault="004D51A3" w:rsidP="004D51A3">
      <w:pPr>
        <w:ind w:left="6300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podpis osoby upoważnionej</w:t>
      </w: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*  niepotrzebne skreślić</w:t>
      </w: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Theme="minorHAnsi" w:hAnsiTheme="minorHAnsi" w:cstheme="minorHAnsi"/>
          <w:sz w:val="22"/>
          <w:szCs w:val="22"/>
        </w:rPr>
      </w:pPr>
    </w:p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  <w:r w:rsidRPr="00FD7419">
        <w:rPr>
          <w:rFonts w:ascii="Calibri" w:hAnsi="Calibri" w:cs="Calibri"/>
          <w:b/>
          <w:sz w:val="22"/>
          <w:szCs w:val="22"/>
          <w:u w:val="single"/>
        </w:rPr>
        <w:lastRenderedPageBreak/>
        <w:t xml:space="preserve">Do oferty należy dołączyć uzupełniony szczegółowy wykaz cen. </w:t>
      </w:r>
    </w:p>
    <w:p w:rsidR="004D51A3" w:rsidRPr="00FD7419" w:rsidRDefault="004D51A3" w:rsidP="004D51A3">
      <w:pPr>
        <w:jc w:val="center"/>
        <w:rPr>
          <w:rFonts w:ascii="Calibri" w:hAnsi="Calibri" w:cs="Calibri"/>
          <w:b/>
          <w:sz w:val="20"/>
          <w:szCs w:val="20"/>
        </w:rPr>
      </w:pPr>
      <w:r w:rsidRPr="00FD7419">
        <w:rPr>
          <w:rFonts w:ascii="Calibri" w:hAnsi="Calibri" w:cs="Calibri"/>
          <w:b/>
          <w:sz w:val="20"/>
          <w:szCs w:val="20"/>
        </w:rPr>
        <w:t xml:space="preserve">Szczegółowy wykaz cen za okres od 01.01.2021 r. do 31.12.2021 r. </w:t>
      </w: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1122"/>
        <w:gridCol w:w="801"/>
        <w:gridCol w:w="945"/>
        <w:gridCol w:w="1536"/>
        <w:gridCol w:w="1881"/>
        <w:gridCol w:w="1536"/>
        <w:gridCol w:w="856"/>
        <w:gridCol w:w="1028"/>
      </w:tblGrid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9</w:t>
            </w:r>
          </w:p>
        </w:tc>
      </w:tr>
      <w:tr w:rsidR="00FD7419" w:rsidRPr="00FD7419" w:rsidTr="00FD7419">
        <w:trPr>
          <w:trHeight w:val="2674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Nazwa budynku / adres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Ilość miesięcy objętych umową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Cena usługi za 1miesiąc </w:t>
            </w: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netto</w:t>
            </w: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za 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 szt.</w:t>
            </w: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urządzenia - dźwigi osobowe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Cena usługi za 1miesiąc za </w:t>
            </w: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 szt./ zł netto</w:t>
            </w: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urządzenia do przemieszczania osób niepełnosprawnych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Ilość dźwigów osobowych</w:t>
            </w:r>
            <w:r w:rsidR="00FD7419"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/towarowych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Ilość urządzeń do przemieszczania osób niepełnosprawnych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Wartość usługi za 1miesiąc- zł netto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[4x6 + 5 x7]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Wartość usługi za okres wskazany w umowie – zł netto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(3 x 8)</w:t>
            </w: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Singapur Tech 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ul. Olszewskiego 19A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Yuyao</w:t>
            </w:r>
            <w:proofErr w:type="spellEnd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Tech ul. Olszewskiego 19B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Recife Tech 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19C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rPr>
          <w:trHeight w:val="2269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Skye</w:t>
            </w:r>
            <w:proofErr w:type="spellEnd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Inc</w:t>
            </w:r>
            <w:proofErr w:type="spellEnd"/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a) Platforma pionowa</w:t>
            </w: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……………...zł</w:t>
            </w: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b) platforma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przyschodowa</w:t>
            </w:r>
            <w:proofErr w:type="spellEnd"/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…………………..zł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Proszę wpisać sumę kol. 4+5a+5b =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………….zł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Oulu Tech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21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rPr>
          <w:trHeight w:val="1170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Orange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Inc</w:t>
            </w:r>
            <w:proofErr w:type="spellEnd"/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b) platforma </w:t>
            </w:r>
            <w:proofErr w:type="spellStart"/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przyschodowa</w:t>
            </w:r>
            <w:proofErr w:type="spellEnd"/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…………………zł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Proszę wpisać sumę kol. 4+5 =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………..zł</w:t>
            </w: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FD7419" w:rsidRPr="00FD7419" w:rsidTr="004D51A3">
        <w:trPr>
          <w:trHeight w:val="1044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Rotterdam Inc.</w:t>
            </w:r>
          </w:p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Ul. Olszewskiego 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    </w:t>
            </w:r>
          </w:p>
          <w:p w:rsidR="004D51A3" w:rsidRPr="00FD7419" w:rsidRDefault="004D51A3" w:rsidP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FD7419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19" w:rsidRPr="00FD7419" w:rsidRDefault="00FD7419" w:rsidP="004D51A3">
            <w:pPr>
              <w:spacing w:line="254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4D51A3" w:rsidRPr="00FD7419" w:rsidRDefault="00FD7419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Nie dotyczy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 w:rsidP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4D51A3" w:rsidRPr="00FD7419" w:rsidTr="004D51A3">
        <w:trPr>
          <w:trHeight w:val="1093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1A3" w:rsidRPr="00FD7419" w:rsidRDefault="004D51A3">
            <w:pPr>
              <w:spacing w:line="254" w:lineRule="auto"/>
              <w:jc w:val="right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RAZEM</w:t>
            </w:r>
          </w:p>
          <w:p w:rsidR="004D51A3" w:rsidRPr="00FD7419" w:rsidRDefault="004D51A3">
            <w:pPr>
              <w:spacing w:line="254" w:lineRule="auto"/>
              <w:jc w:val="right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(SUMA KOL. 9)</w:t>
            </w:r>
          </w:p>
          <w:p w:rsidR="004D51A3" w:rsidRPr="00FD7419" w:rsidRDefault="004D51A3">
            <w:pPr>
              <w:spacing w:line="254" w:lineRule="auto"/>
              <w:jc w:val="right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zł netto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4D51A3" w:rsidRPr="00FD7419" w:rsidRDefault="004D51A3">
            <w:pPr>
              <w:spacing w:line="254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D7419">
              <w:rPr>
                <w:rFonts w:ascii="Calibri" w:hAnsi="Calibri" w:cs="Calibri"/>
                <w:sz w:val="20"/>
                <w:szCs w:val="20"/>
                <w:lang w:eastAsia="en-US"/>
              </w:rPr>
              <w:t>………………...</w:t>
            </w:r>
          </w:p>
        </w:tc>
      </w:tr>
    </w:tbl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</w:p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</w:p>
    <w:p w:rsidR="004D51A3" w:rsidRPr="00FD7419" w:rsidRDefault="004D51A3" w:rsidP="004D51A3">
      <w:pPr>
        <w:rPr>
          <w:rFonts w:ascii="Calibri" w:hAnsi="Calibri" w:cs="Calibri"/>
          <w:sz w:val="22"/>
          <w:szCs w:val="22"/>
        </w:rPr>
      </w:pPr>
    </w:p>
    <w:p w:rsidR="00011B4C" w:rsidRPr="00FD7419" w:rsidRDefault="00011B4C" w:rsidP="00011B4C">
      <w:pPr>
        <w:rPr>
          <w:rFonts w:ascii="Calibri" w:hAnsi="Calibri" w:cs="Calibri"/>
          <w:sz w:val="22"/>
          <w:szCs w:val="22"/>
        </w:rPr>
      </w:pPr>
    </w:p>
    <w:p w:rsidR="00011B4C" w:rsidRPr="00FD7419" w:rsidRDefault="00011B4C" w:rsidP="00011B4C">
      <w:pPr>
        <w:rPr>
          <w:rFonts w:ascii="Calibri" w:hAnsi="Calibri" w:cs="Calibri"/>
          <w:sz w:val="22"/>
          <w:szCs w:val="22"/>
        </w:rPr>
      </w:pPr>
    </w:p>
    <w:p w:rsidR="00011B4C" w:rsidRPr="00FD7419" w:rsidRDefault="00011B4C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p w:rsidR="00CA3DAE" w:rsidRPr="00FD7419" w:rsidRDefault="00CA3DAE" w:rsidP="00011B4C">
      <w:pPr>
        <w:rPr>
          <w:rFonts w:ascii="Calibri" w:hAnsi="Calibri" w:cs="Calibri"/>
          <w:sz w:val="22"/>
          <w:szCs w:val="22"/>
        </w:rPr>
      </w:pPr>
    </w:p>
    <w:sectPr w:rsidR="00CA3DAE" w:rsidRPr="00FD7419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1A3" w:rsidRDefault="004D51A3" w:rsidP="00013907">
      <w:r>
        <w:separator/>
      </w:r>
    </w:p>
  </w:endnote>
  <w:endnote w:type="continuationSeparator" w:id="0">
    <w:p w:rsidR="004D51A3" w:rsidRDefault="004D51A3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61D76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61D76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1A3" w:rsidRDefault="004D51A3" w:rsidP="00013907">
      <w:r>
        <w:separator/>
      </w:r>
    </w:p>
  </w:footnote>
  <w:footnote w:type="continuationSeparator" w:id="0">
    <w:p w:rsidR="004D51A3" w:rsidRDefault="004D51A3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4D51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F61D76">
    <w:pPr>
      <w:pStyle w:val="Nagwek"/>
      <w:rPr>
        <w:color w:val="C62D5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F61D7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A3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4D51A3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E15273"/>
    <w:rsid w:val="00E24886"/>
    <w:rsid w:val="00EB622D"/>
    <w:rsid w:val="00EB6A60"/>
    <w:rsid w:val="00F61D76"/>
    <w:rsid w:val="00F65734"/>
    <w:rsid w:val="00FC7C7B"/>
    <w:rsid w:val="00FD741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95ACFEB2-D6C8-4E87-86DD-F9D2E969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51A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C311C-D9F4-4C2A-8EB9-85DEC84B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13</TotalTime>
  <Pages>3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Głowacka</dc:creator>
  <cp:keywords/>
  <cp:lastModifiedBy>Ewelina Głowacka</cp:lastModifiedBy>
  <cp:revision>3</cp:revision>
  <cp:lastPrinted>2021-12-02T06:34:00Z</cp:lastPrinted>
  <dcterms:created xsi:type="dcterms:W3CDTF">2021-11-22T10:28:00Z</dcterms:created>
  <dcterms:modified xsi:type="dcterms:W3CDTF">2021-12-02T06:34:00Z</dcterms:modified>
</cp:coreProperties>
</file>