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823" w:rsidRPr="004E6CA8" w:rsidRDefault="0073189E" w:rsidP="00AB1823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2 do S</w:t>
      </w:r>
      <w:r w:rsidR="00AB1823" w:rsidRPr="004E6CA8">
        <w:rPr>
          <w:rFonts w:cstheme="minorHAnsi"/>
          <w:sz w:val="24"/>
          <w:szCs w:val="24"/>
        </w:rPr>
        <w:t>WZ</w:t>
      </w:r>
    </w:p>
    <w:p w:rsidR="00AB1823" w:rsidRPr="004E6CA8" w:rsidRDefault="0073189E" w:rsidP="00AB1823">
      <w:pPr>
        <w:pStyle w:val="Nagwek"/>
        <w:rPr>
          <w:rFonts w:cstheme="minorHAnsi"/>
          <w:sz w:val="24"/>
          <w:szCs w:val="24"/>
        </w:rPr>
      </w:pPr>
      <w:r w:rsidRPr="0073189E">
        <w:rPr>
          <w:rFonts w:cstheme="minorHAnsi"/>
          <w:sz w:val="24"/>
          <w:szCs w:val="24"/>
        </w:rPr>
        <w:t>KPT-DPiRI.270.1.2021</w:t>
      </w:r>
    </w:p>
    <w:p w:rsidR="00AB1823" w:rsidRPr="004E6CA8" w:rsidRDefault="00AB1823" w:rsidP="00AB1823">
      <w:pPr>
        <w:pStyle w:val="Nagwek"/>
        <w:jc w:val="right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 </w:t>
      </w:r>
      <w:r w:rsidRPr="004E6CA8">
        <w:rPr>
          <w:rFonts w:eastAsia="Times New Roman" w:cstheme="minorHAnsi"/>
          <w:sz w:val="24"/>
          <w:szCs w:val="24"/>
          <w:lang w:eastAsia="pl-PL"/>
        </w:rPr>
        <w:t>Miejs</w:t>
      </w:r>
      <w:r w:rsidR="004E6CA8">
        <w:rPr>
          <w:rFonts w:eastAsia="Times New Roman" w:cstheme="minorHAnsi"/>
          <w:sz w:val="24"/>
          <w:szCs w:val="24"/>
          <w:lang w:eastAsia="pl-PL"/>
        </w:rPr>
        <w:t>cowość i data…………</w:t>
      </w:r>
      <w:r w:rsidRPr="004E6CA8">
        <w:rPr>
          <w:rFonts w:eastAsia="Times New Roman" w:cstheme="minorHAnsi"/>
          <w:sz w:val="24"/>
          <w:szCs w:val="24"/>
          <w:lang w:eastAsia="pl-PL"/>
        </w:rPr>
        <w:t>……2021r.</w:t>
      </w:r>
    </w:p>
    <w:p w:rsidR="00AB1823" w:rsidRPr="004E6CA8" w:rsidRDefault="00AB1823" w:rsidP="00AB1823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...............................................</w:t>
      </w: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(Nazwa i adres Wykonawcy)  </w:t>
      </w:r>
    </w:p>
    <w:p w:rsidR="004E6CA8" w:rsidRPr="004E6CA8" w:rsidRDefault="004E6CA8" w:rsidP="004E6CA8">
      <w:pPr>
        <w:pStyle w:val="NormalnyWeb"/>
        <w:spacing w:before="0" w:beforeAutospacing="0" w:after="160" w:afterAutospacing="0" w:line="259" w:lineRule="auto"/>
        <w:rPr>
          <w:rFonts w:asciiTheme="minorHAnsi" w:eastAsiaTheme="minorHAnsi" w:hAnsiTheme="minorHAnsi" w:cstheme="minorHAnsi"/>
          <w:lang w:eastAsia="en-US"/>
        </w:rPr>
      </w:pP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Mikroprzedsiębiorstwo: tak*/nie*</w:t>
      </w: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Małe przedsiębiorstwo: tak*/nie*</w:t>
      </w:r>
    </w:p>
    <w:p w:rsidR="00AB1823" w:rsidRPr="004E6CA8" w:rsidRDefault="004E6CA8" w:rsidP="004E6CA8">
      <w:pPr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Średnie przedsiębiorstwo: tak*/nie*</w:t>
      </w:r>
    </w:p>
    <w:p w:rsidR="004E6CA8" w:rsidRPr="004E6CA8" w:rsidRDefault="004E6CA8" w:rsidP="004E6CA8">
      <w:pPr>
        <w:spacing w:after="0" w:line="240" w:lineRule="auto"/>
        <w:rPr>
          <w:rFonts w:cstheme="minorHAnsi"/>
          <w:i/>
          <w:sz w:val="24"/>
          <w:szCs w:val="24"/>
        </w:rPr>
      </w:pPr>
      <w:r w:rsidRPr="004E6CA8">
        <w:rPr>
          <w:rFonts w:cstheme="minorHAnsi"/>
          <w:i/>
          <w:sz w:val="24"/>
          <w:szCs w:val="24"/>
        </w:rPr>
        <w:t xml:space="preserve"> (* - niepotrzebne skreślić)</w:t>
      </w:r>
    </w:p>
    <w:p w:rsidR="004E6CA8" w:rsidRPr="004E6CA8" w:rsidRDefault="004E6CA8" w:rsidP="004E6CA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76" w:lineRule="auto"/>
        <w:ind w:left="12036" w:hanging="6372"/>
        <w:rPr>
          <w:rFonts w:cstheme="minorHAnsi"/>
          <w:sz w:val="24"/>
          <w:szCs w:val="24"/>
          <w:u w:val="single"/>
        </w:rPr>
      </w:pPr>
      <w:r w:rsidRPr="004E6CA8">
        <w:rPr>
          <w:rFonts w:cstheme="minorHAnsi"/>
          <w:b/>
          <w:sz w:val="24"/>
          <w:szCs w:val="24"/>
          <w:u w:val="single"/>
        </w:rPr>
        <w:t>Zamawiający: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Kielecki Park Technologiczny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ul. Olszewskiego 6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25-663 Kielce</w:t>
      </w:r>
      <w:r w:rsidRPr="004E6CA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</w:p>
    <w:p w:rsidR="00AB1823" w:rsidRPr="00EF429B" w:rsidRDefault="00AB1823" w:rsidP="00AB1823">
      <w:pPr>
        <w:spacing w:after="0" w:line="240" w:lineRule="auto"/>
        <w:rPr>
          <w:rFonts w:eastAsia="Times New Roman" w:cstheme="minorHAnsi"/>
          <w:iCs/>
          <w:sz w:val="20"/>
          <w:szCs w:val="20"/>
          <w:lang w:eastAsia="pl-PL"/>
        </w:rPr>
      </w:pPr>
    </w:p>
    <w:p w:rsidR="00AB1823" w:rsidRPr="00A23F24" w:rsidRDefault="00AB1823" w:rsidP="00AB1823">
      <w:pPr>
        <w:keepNext/>
        <w:keepLines/>
        <w:spacing w:before="240" w:after="0" w:line="240" w:lineRule="auto"/>
        <w:jc w:val="center"/>
        <w:outlineLvl w:val="0"/>
        <w:rPr>
          <w:rFonts w:eastAsiaTheme="majorEastAsia" w:cstheme="minorHAnsi"/>
          <w:b/>
          <w:iCs/>
          <w:sz w:val="24"/>
          <w:szCs w:val="24"/>
          <w:lang w:eastAsia="pl-PL"/>
        </w:rPr>
      </w:pPr>
      <w:r w:rsidRPr="00A23F24">
        <w:rPr>
          <w:rFonts w:eastAsiaTheme="majorEastAsia" w:cstheme="minorHAnsi"/>
          <w:b/>
          <w:iCs/>
          <w:sz w:val="24"/>
          <w:szCs w:val="24"/>
          <w:lang w:eastAsia="pl-PL"/>
        </w:rPr>
        <w:t xml:space="preserve">O F E R T A  </w:t>
      </w:r>
    </w:p>
    <w:p w:rsidR="00AB1823" w:rsidRPr="00EF429B" w:rsidRDefault="00AB1823" w:rsidP="00AB1823">
      <w:pPr>
        <w:overflowPunct w:val="0"/>
        <w:autoSpaceDE w:val="0"/>
        <w:autoSpaceDN w:val="0"/>
        <w:adjustRightInd w:val="0"/>
        <w:spacing w:before="120" w:after="0" w:line="360" w:lineRule="auto"/>
        <w:textAlignment w:val="baseline"/>
        <w:rPr>
          <w:rFonts w:eastAsia="Times New Roman" w:cstheme="minorHAnsi"/>
          <w:sz w:val="20"/>
          <w:szCs w:val="20"/>
        </w:rPr>
      </w:pPr>
    </w:p>
    <w:p w:rsidR="00AB1823" w:rsidRPr="00EF429B" w:rsidRDefault="00AB1823" w:rsidP="00AB1823">
      <w:pPr>
        <w:shd w:val="clear" w:color="auto" w:fill="BFBFBF"/>
        <w:spacing w:after="0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:rsidR="00A23F24" w:rsidRPr="00A23F24" w:rsidRDefault="00AB1823" w:rsidP="00A23F24">
      <w:pPr>
        <w:shd w:val="clear" w:color="auto" w:fill="BFBFBF"/>
        <w:autoSpaceDE w:val="0"/>
        <w:autoSpaceDN w:val="0"/>
        <w:adjustRightInd w:val="0"/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A23F24">
        <w:rPr>
          <w:rFonts w:eastAsia="Times New Roman" w:cstheme="minorHAnsi"/>
          <w:b/>
          <w:bCs/>
          <w:sz w:val="24"/>
          <w:szCs w:val="24"/>
        </w:rPr>
        <w:t xml:space="preserve">do postępowania publicznego prowadzonego w trybie podstawowym bez możliwości prowadzenia </w:t>
      </w:r>
      <w:r w:rsidR="00A23F24" w:rsidRPr="00A23F24">
        <w:rPr>
          <w:rFonts w:eastAsia="Times New Roman" w:cstheme="minorHAnsi"/>
          <w:b/>
          <w:bCs/>
          <w:sz w:val="24"/>
          <w:szCs w:val="24"/>
        </w:rPr>
        <w:t xml:space="preserve">negocjacji </w:t>
      </w:r>
      <w:r w:rsidRPr="00A23F24">
        <w:rPr>
          <w:rFonts w:eastAsia="Times New Roman" w:cstheme="minorHAnsi"/>
          <w:b/>
          <w:bCs/>
          <w:sz w:val="24"/>
          <w:szCs w:val="24"/>
        </w:rPr>
        <w:t>na: „Wymianę pokrycia dachowego w Centrum Technologicznym Roma Tech., będącym częścią infrastruktury Kieleckiego Parku Technologicznego”</w:t>
      </w:r>
    </w:p>
    <w:p w:rsidR="00A23F24" w:rsidRDefault="00A23F24" w:rsidP="00CD029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:rsidR="00CD029B" w:rsidRPr="004E6CA8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Zamawiający</w:t>
      </w:r>
    </w:p>
    <w:p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trike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Nazwa: Kielecki Park Technologiczny</w:t>
      </w:r>
    </w:p>
    <w:p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adres: ul. Olszewskiego 6; 25-663 Kielce</w:t>
      </w:r>
    </w:p>
    <w:p w:rsidR="00CD029B" w:rsidRPr="004E6CA8" w:rsidRDefault="00CD029B" w:rsidP="004E6CA8">
      <w:pPr>
        <w:shd w:val="clear" w:color="auto" w:fill="FFFFFF"/>
        <w:tabs>
          <w:tab w:val="left" w:pos="238"/>
        </w:tabs>
        <w:spacing w:after="0" w:line="276" w:lineRule="auto"/>
        <w:rPr>
          <w:rFonts w:eastAsia="Calibri" w:cstheme="minorHAnsi"/>
          <w:bCs/>
          <w:spacing w:val="-16"/>
          <w:sz w:val="24"/>
          <w:szCs w:val="24"/>
        </w:rPr>
      </w:pPr>
      <w:r w:rsidRPr="00A23F24">
        <w:rPr>
          <w:rFonts w:eastAsia="Calibri" w:cstheme="minorHAnsi"/>
          <w:bCs/>
          <w:spacing w:val="-16"/>
          <w:sz w:val="24"/>
          <w:szCs w:val="24"/>
        </w:rPr>
        <w:t xml:space="preserve">Strona internetowa Zamawiającego: </w:t>
      </w:r>
      <w:r w:rsidR="004E6CA8">
        <w:rPr>
          <w:rFonts w:eastAsia="Calibri" w:cstheme="minorHAnsi"/>
          <w:bCs/>
          <w:spacing w:val="-16"/>
          <w:sz w:val="24"/>
          <w:szCs w:val="24"/>
        </w:rPr>
        <w:t xml:space="preserve"> </w:t>
      </w:r>
      <w:hyperlink r:id="rId8" w:history="1">
        <w:r w:rsidR="004E6CA8" w:rsidRPr="004E6CA8">
          <w:rPr>
            <w:rStyle w:val="Hipercze"/>
            <w:rFonts w:cstheme="minorHAnsi"/>
            <w:color w:val="auto"/>
            <w:u w:val="none"/>
          </w:rPr>
          <w:t>https://www.bip.technopark.kielce.pl/pl/przed/zamowienia_publiczne</w:t>
        </w:r>
      </w:hyperlink>
    </w:p>
    <w:p w:rsidR="00CD029B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4E6CA8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4E6CA8" w:rsidRPr="00A23F24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CD029B" w:rsidRPr="00A23F24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lastRenderedPageBreak/>
        <w:t>Wykonawca</w:t>
      </w:r>
      <w:r w:rsidR="00FC4C68">
        <w:rPr>
          <w:rFonts w:eastAsia="Calibri" w:cstheme="minorHAnsi"/>
          <w:b/>
          <w:bCs/>
          <w:spacing w:val="-16"/>
          <w:sz w:val="24"/>
          <w:szCs w:val="24"/>
        </w:rPr>
        <w:t>/Wykonawvy</w:t>
      </w:r>
      <w:bookmarkStart w:id="0" w:name="_GoBack"/>
      <w:bookmarkEnd w:id="0"/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>:</w:t>
      </w:r>
      <w:r w:rsidR="00874DDB">
        <w:rPr>
          <w:rFonts w:eastAsia="Calibri" w:cstheme="minorHAnsi"/>
          <w:b/>
          <w:bCs/>
          <w:color w:val="000000"/>
          <w:kern w:val="3"/>
          <w:sz w:val="24"/>
          <w:szCs w:val="24"/>
        </w:rPr>
        <w:t>*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8"/>
        <w:gridCol w:w="5970"/>
      </w:tblGrid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Pełna  nazwa wykonawcy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 </w:t>
            </w:r>
            <w:r w:rsidR="00874DDB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dres siedziby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NIP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REGON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KRS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Strona internetowa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rPr>
          <w:trHeight w:val="556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Adres do korespondencji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e-mail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Telefon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CD029B" w:rsidRPr="00A23F24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CD029B" w:rsidRPr="00A23F24" w:rsidRDefault="00A23F24" w:rsidP="00CD029B">
      <w:pPr>
        <w:autoSpaceDN w:val="0"/>
        <w:spacing w:after="0" w:line="240" w:lineRule="auto"/>
        <w:jc w:val="both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Osoba</w:t>
      </w:r>
      <w:r w:rsidR="00CD029B"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 xml:space="preserve"> uprawniona do kontaktów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702"/>
      </w:tblGrid>
      <w:tr w:rsidR="00CD029B" w:rsidRPr="00A23F24" w:rsidTr="006C00E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Imię i nazwisko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CD029B" w:rsidRPr="004E6CA8" w:rsidRDefault="00CD029B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</w:p>
    <w:p w:rsidR="00CD029B" w:rsidRPr="00A23F24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p w:rsidR="00A23F24" w:rsidRPr="00A23F24" w:rsidRDefault="00A23F24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bookmarkStart w:id="1" w:name="_Hlk44929267"/>
      <w:r w:rsidRPr="00A23F24">
        <w:rPr>
          <w:rFonts w:eastAsia="Calibri" w:cstheme="minorHAnsi"/>
          <w:sz w:val="24"/>
          <w:szCs w:val="24"/>
        </w:rPr>
        <w:t>Zgodnie z w</w:t>
      </w:r>
      <w:r w:rsidRPr="004E6CA8">
        <w:rPr>
          <w:rFonts w:eastAsia="Calibri" w:cstheme="minorHAnsi"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sz w:val="24"/>
          <w:szCs w:val="24"/>
        </w:rPr>
        <w:t>maganiami określonymi w specyfikacji warunków zamówienia dla tego p</w:t>
      </w:r>
      <w:r w:rsidR="00555104">
        <w:rPr>
          <w:rFonts w:eastAsia="Calibri" w:cstheme="minorHAnsi"/>
          <w:sz w:val="24"/>
          <w:szCs w:val="24"/>
        </w:rPr>
        <w:t>ostępowania</w:t>
      </w:r>
      <w:r w:rsidRPr="00A23F24">
        <w:rPr>
          <w:rFonts w:eastAsia="Calibri" w:cstheme="minorHAnsi"/>
          <w:sz w:val="24"/>
          <w:szCs w:val="24"/>
        </w:rPr>
        <w:t xml:space="preserve"> składam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 niniejszą ofertę:</w:t>
      </w:r>
    </w:p>
    <w:p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A23F24" w:rsidRDefault="00A23F24" w:rsidP="004E6CA8">
      <w:pPr>
        <w:pStyle w:val="Akapitzlist"/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  <w:r w:rsidRPr="00A23F24">
        <w:rPr>
          <w:rFonts w:eastAsia="Calibri" w:cstheme="minorHAnsi"/>
          <w:b/>
          <w:sz w:val="24"/>
          <w:szCs w:val="24"/>
        </w:rPr>
        <w:t>Za wykonanie przedmiotu zamówienia oferuj</w:t>
      </w:r>
      <w:r w:rsidR="00B75C7B">
        <w:rPr>
          <w:rFonts w:eastAsia="Calibri" w:cstheme="minorHAnsi"/>
          <w:b/>
          <w:sz w:val="24"/>
          <w:szCs w:val="24"/>
        </w:rPr>
        <w:t>ę/</w:t>
      </w:r>
      <w:r w:rsidRPr="00A23F24">
        <w:rPr>
          <w:rFonts w:eastAsia="Calibri" w:cstheme="minorHAnsi"/>
          <w:b/>
          <w:sz w:val="24"/>
          <w:szCs w:val="24"/>
        </w:rPr>
        <w:t xml:space="preserve">my cenę ryczałtową w kwocie łącznej brutto: </w:t>
      </w:r>
    </w:p>
    <w:p w:rsidR="004E6CA8" w:rsidRPr="00A23F24" w:rsidRDefault="004E6CA8" w:rsidP="004E6CA8">
      <w:pPr>
        <w:pStyle w:val="Akapitzlist"/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….................................................................... złotych</w:t>
      </w:r>
    </w:p>
    <w:p w:rsidR="004E6CA8" w:rsidRPr="00A23F24" w:rsidRDefault="004E6CA8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(słownie:………………………………………………………………………………………………………………………………….)</w:t>
      </w:r>
    </w:p>
    <w:p w:rsidR="004E6CA8" w:rsidRPr="00A23F24" w:rsidRDefault="004E6CA8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w tym podatek VAT</w:t>
      </w:r>
      <w:r w:rsidR="00555104">
        <w:rPr>
          <w:rFonts w:eastAsia="Calibri" w:cstheme="minorHAnsi"/>
          <w:sz w:val="24"/>
          <w:szCs w:val="24"/>
        </w:rPr>
        <w:t xml:space="preserve"> w wysokości……………………………………………</w:t>
      </w:r>
      <w:r w:rsidRPr="00A23F24">
        <w:rPr>
          <w:rFonts w:eastAsia="Calibri" w:cstheme="minorHAnsi"/>
          <w:sz w:val="24"/>
          <w:szCs w:val="24"/>
        </w:rPr>
        <w:t>.</w:t>
      </w:r>
    </w:p>
    <w:p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CD029B" w:rsidRPr="004E6CA8" w:rsidRDefault="00A23F24" w:rsidP="004E6CA8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/>
          <w:sz w:val="24"/>
          <w:szCs w:val="24"/>
        </w:rPr>
        <w:t>Oświadczamy, że udzielamy rękojmi na okres</w:t>
      </w:r>
      <w:r w:rsidRPr="004E6CA8">
        <w:rPr>
          <w:rFonts w:eastAsia="Calibri" w:cstheme="minorHAnsi"/>
          <w:sz w:val="24"/>
          <w:szCs w:val="24"/>
        </w:rPr>
        <w:t xml:space="preserve"> ……</w:t>
      </w:r>
      <w:r w:rsidR="004E6CA8">
        <w:rPr>
          <w:rFonts w:eastAsia="Calibri" w:cstheme="minorHAnsi"/>
          <w:sz w:val="24"/>
          <w:szCs w:val="24"/>
        </w:rPr>
        <w:t>…..</w:t>
      </w:r>
      <w:r w:rsidRPr="004E6CA8">
        <w:rPr>
          <w:rFonts w:eastAsia="Calibri" w:cstheme="minorHAnsi"/>
          <w:sz w:val="24"/>
          <w:szCs w:val="24"/>
        </w:rPr>
        <w:t>…….. miesięcy od daty zakończenia przedmiotu umowy potwierdzonego bezusterkowym protokołem odbioru końcowego zakończenia przedmiotu umowy.</w:t>
      </w:r>
    </w:p>
    <w:bookmarkEnd w:id="1"/>
    <w:p w:rsidR="00CD029B" w:rsidRPr="00A23F24" w:rsidRDefault="00CD029B" w:rsidP="00CD029B">
      <w:pPr>
        <w:spacing w:after="0" w:line="240" w:lineRule="auto"/>
        <w:ind w:right="85"/>
        <w:rPr>
          <w:rFonts w:eastAsia="Calibri" w:cstheme="minorHAnsi"/>
          <w:sz w:val="24"/>
          <w:szCs w:val="24"/>
        </w:rPr>
      </w:pPr>
    </w:p>
    <w:p w:rsidR="00CD029B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i/>
          <w:color w:val="7030A0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Składam</w:t>
      </w:r>
      <w:r w:rsidRPr="004E6CA8">
        <w:rPr>
          <w:rFonts w:eastAsia="Calibri" w:cstheme="minorHAnsi"/>
          <w:sz w:val="24"/>
          <w:szCs w:val="24"/>
        </w:rPr>
        <w:t>(y)</w:t>
      </w:r>
      <w:r w:rsidRPr="00A23F24">
        <w:rPr>
          <w:rFonts w:eastAsia="Calibri" w:cstheme="minorHAnsi"/>
          <w:sz w:val="24"/>
          <w:szCs w:val="24"/>
        </w:rPr>
        <w:t xml:space="preserve"> niniejszą ofertę we własnym imieniu/jako wykonawcy wspólnie ubiegający się o udzielenie zamówienia </w:t>
      </w:r>
      <w:r w:rsidRPr="00A23F24">
        <w:rPr>
          <w:rFonts w:eastAsia="Calibri" w:cstheme="minorHAnsi"/>
          <w:color w:val="2E74B5" w:themeColor="accent1" w:themeShade="BF"/>
          <w:sz w:val="24"/>
          <w:szCs w:val="24"/>
        </w:rPr>
        <w:t xml:space="preserve">* </w:t>
      </w:r>
      <w:r w:rsidRPr="00A23F24">
        <w:rPr>
          <w:rFonts w:eastAsia="Calibri" w:cstheme="minorHAnsi"/>
          <w:i/>
          <w:color w:val="2E74B5" w:themeColor="accent1" w:themeShade="BF"/>
          <w:sz w:val="24"/>
          <w:szCs w:val="24"/>
        </w:rPr>
        <w:t>(niepotrzebne skreślić)</w:t>
      </w:r>
    </w:p>
    <w:p w:rsidR="00A23F24" w:rsidRPr="004E6CA8" w:rsidRDefault="00A23F24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bCs/>
          <w:lang w:eastAsia="en-US"/>
        </w:rPr>
      </w:pPr>
    </w:p>
    <w:p w:rsidR="00CD029B" w:rsidRDefault="00A23F24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Oświadczam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y, że zapoznaliśmy się ze specyfikacją warunków zamówienia, w tym z wzorem umowy w sprawie zamówienia publicznego i uzyskaliśmy wszelkie informacje niezbędne do przygotowania niniejszej oferty. Przedstawione w specyfikacji warunków zamówienia warunki zawarcia umowy oraz wzór umowy zostały przez nas zaakceptowane.</w:t>
      </w:r>
    </w:p>
    <w:p w:rsidR="00A23F24" w:rsidRPr="00A23F24" w:rsidRDefault="00A23F24" w:rsidP="00CD029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sz w:val="24"/>
          <w:szCs w:val="24"/>
        </w:rPr>
      </w:pPr>
    </w:p>
    <w:p w:rsidR="00E53276" w:rsidRP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Cs/>
          <w:sz w:val="24"/>
          <w:szCs w:val="24"/>
        </w:rPr>
      </w:pPr>
      <w:r w:rsidRPr="004E6CA8">
        <w:rPr>
          <w:rFonts w:eastAsia="Calibri" w:cstheme="minorHAnsi"/>
          <w:bCs/>
          <w:sz w:val="24"/>
          <w:szCs w:val="24"/>
        </w:rPr>
        <w:t xml:space="preserve">W </w:t>
      </w:r>
      <w:r w:rsidRPr="004E6CA8">
        <w:rPr>
          <w:rFonts w:eastAsia="Calibri" w:cstheme="minorHAnsi"/>
          <w:sz w:val="24"/>
          <w:szCs w:val="24"/>
        </w:rPr>
        <w:t>przypadku</w:t>
      </w:r>
      <w:r w:rsidRPr="004E6CA8">
        <w:rPr>
          <w:rFonts w:eastAsia="Calibri" w:cstheme="minorHAnsi"/>
          <w:bCs/>
          <w:sz w:val="24"/>
          <w:szCs w:val="24"/>
        </w:rPr>
        <w:t xml:space="preserve"> uznania niniejszej oferty za ofertę najkorzystniejszą zobowiązujemy się do zawarcia umowy w miejscu i terminie wskazanym przez Zamawiającego.</w:t>
      </w:r>
    </w:p>
    <w:p w:rsidR="00A23F24" w:rsidRPr="00FF1E1F" w:rsidRDefault="00A23F24" w:rsidP="004E6CA8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CD029B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r w:rsidRPr="00FF1E1F">
        <w:rPr>
          <w:rFonts w:eastAsia="Calibri" w:cstheme="minorHAnsi"/>
          <w:sz w:val="24"/>
          <w:szCs w:val="24"/>
        </w:rPr>
        <w:t xml:space="preserve">Oświadczam, że wypełniłem obowiązek informacyjny przewidziany w art. 13 lub 14 </w:t>
      </w:r>
      <w:r w:rsidRPr="00FF1E1F">
        <w:rPr>
          <w:rFonts w:eastAsia="Calibri" w:cstheme="minorHAnsi"/>
          <w:iCs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5/46/WE („RODO”)</w:t>
      </w:r>
      <w:r w:rsidRPr="00FF1E1F">
        <w:rPr>
          <w:rFonts w:eastAsia="Calibri" w:cstheme="minorHAnsi"/>
          <w:sz w:val="24"/>
          <w:szCs w:val="24"/>
        </w:rPr>
        <w:t xml:space="preserve"> wobec osób fizycznych/osób fizycznych prowadzących działalność gospodarczą, od których dane osobowe bezpośrednio lub pośrednio pozyskałem w celu ubiegania się o udzielenie zamówienia publicznego w niniejszym postępowaniu.</w:t>
      </w:r>
    </w:p>
    <w:p w:rsidR="00A23F24" w:rsidRPr="00FF1E1F" w:rsidRDefault="00A23F24" w:rsidP="00CD029B">
      <w:pPr>
        <w:spacing w:after="0" w:line="240" w:lineRule="auto"/>
        <w:ind w:left="425" w:hanging="425"/>
        <w:jc w:val="both"/>
        <w:rPr>
          <w:rFonts w:eastAsia="Calibri" w:cstheme="minorHAnsi"/>
          <w:sz w:val="24"/>
          <w:szCs w:val="24"/>
        </w:rPr>
      </w:pPr>
    </w:p>
    <w:p w:rsidR="00CD029B" w:rsidRPr="004E6CA8" w:rsidRDefault="004E6CA8" w:rsidP="004E6CA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 xml:space="preserve">Informacja o </w:t>
      </w:r>
      <w:r w:rsidRPr="004E6CA8">
        <w:rPr>
          <w:rFonts w:eastAsia="Calibri" w:cstheme="minorHAnsi"/>
          <w:bCs/>
          <w:sz w:val="24"/>
          <w:szCs w:val="24"/>
        </w:rPr>
        <w:t>P</w:t>
      </w:r>
      <w:r>
        <w:rPr>
          <w:rFonts w:eastAsia="Calibri" w:cstheme="minorHAnsi"/>
          <w:bCs/>
          <w:sz w:val="24"/>
          <w:szCs w:val="24"/>
        </w:rPr>
        <w:t>odwykonawcach</w:t>
      </w:r>
      <w:r w:rsidRPr="004E6CA8">
        <w:rPr>
          <w:rFonts w:eastAsia="Calibri" w:cstheme="minorHAnsi"/>
          <w:bCs/>
          <w:sz w:val="24"/>
          <w:szCs w:val="24"/>
        </w:rPr>
        <w:t xml:space="preserve">: 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3544"/>
      </w:tblGrid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 xml:space="preserve">Część zamówienia, której wykonanie wykonawca zamierza powierzyć podwykonawcy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Nazwa podwykonawcy</w:t>
            </w:r>
          </w:p>
        </w:tc>
      </w:tr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:rsidR="00CD029B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niniejsza oferta zawiera na stronach od……. do…….. informacje stanowiące tajemnicę przedsiębiorstwa w rozumieniu przepisów o zwalczaniu nieuczciwej konkurencji.</w:t>
      </w:r>
    </w:p>
    <w:p w:rsidR="004E6CA8" w:rsidRPr="004E6CA8" w:rsidRDefault="004E6CA8" w:rsidP="004E6CA8">
      <w:pPr>
        <w:pStyle w:val="Akapitzlist"/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</w:p>
    <w:p w:rsid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uważamy się za związanych niniejszą ofertą przez czas wskazany w specyfikacji warunków zamówienia.</w:t>
      </w:r>
    </w:p>
    <w:p w:rsidR="004E6CA8" w:rsidRPr="004E6CA8" w:rsidRDefault="004E6CA8" w:rsidP="004E6CA8">
      <w:p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</w:p>
    <w:p w:rsid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Oferujemy wykonanie przedmiotu zamówienia na warunkach określonych w SWZ i wszystkich załącznikach do niej.</w:t>
      </w:r>
    </w:p>
    <w:p w:rsidR="004E6CA8" w:rsidRPr="004E6CA8" w:rsidRDefault="004E6CA8" w:rsidP="004E6CA8">
      <w:p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</w:p>
    <w:p w:rsidR="004E6CA8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w cenie naszej oferty uwzględnione zostały wszystkie koszty wykonania przedmiotowego zamówienia.</w:t>
      </w:r>
    </w:p>
    <w:p w:rsidR="004E6CA8" w:rsidRPr="004E6CA8" w:rsidRDefault="004E6CA8" w:rsidP="004E6CA8">
      <w:p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</w:p>
    <w:p w:rsidR="00E53276" w:rsidRDefault="00E53276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Wadium należy zwrócić na rachunek bankowy o numerze …………………………………………………..</w:t>
      </w:r>
    </w:p>
    <w:p w:rsidR="004E6CA8" w:rsidRPr="004E6CA8" w:rsidRDefault="004E6CA8" w:rsidP="004E6CA8">
      <w:pPr>
        <w:shd w:val="clear" w:color="auto" w:fill="FFFFFF"/>
        <w:tabs>
          <w:tab w:val="left" w:pos="238"/>
        </w:tabs>
        <w:spacing w:after="0" w:line="240" w:lineRule="auto"/>
        <w:rPr>
          <w:rFonts w:cstheme="minorHAnsi"/>
          <w:sz w:val="24"/>
          <w:szCs w:val="24"/>
        </w:rPr>
      </w:pPr>
    </w:p>
    <w:p w:rsidR="00E34C37" w:rsidRPr="00E34C37" w:rsidRDefault="00E34C37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lastRenderedPageBreak/>
        <w:t xml:space="preserve">Załącznikami do </w:t>
      </w:r>
      <w:r w:rsidRPr="004E6CA8">
        <w:rPr>
          <w:rFonts w:cstheme="minorHAnsi"/>
          <w:sz w:val="24"/>
          <w:szCs w:val="24"/>
        </w:rPr>
        <w:t>niniejszej</w:t>
      </w: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 oferty są:</w:t>
      </w:r>
    </w:p>
    <w:p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E34C37" w:rsidRPr="00405EC5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…………</w:t>
      </w: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………………………………...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..</w:t>
      </w:r>
    </w:p>
    <w:p w:rsidR="00CD029B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A23F24" w:rsidRPr="00FF1E1F" w:rsidRDefault="00A23F24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CD029B" w:rsidRPr="00FF1E1F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CD029B" w:rsidRPr="00FF1E1F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CD029B" w:rsidRPr="004647C8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:rsidR="00CD029B" w:rsidRPr="00E6496F" w:rsidRDefault="00CD029B" w:rsidP="00CD029B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D029B" w:rsidRDefault="00CD029B" w:rsidP="00CD029B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405CE5" w:rsidRDefault="00874DDB" w:rsidP="004E6CA8">
      <w:pPr>
        <w:rPr>
          <w:color w:val="FF0000"/>
        </w:rPr>
      </w:pPr>
      <w:r>
        <w:rPr>
          <w:color w:val="FF0000"/>
        </w:rPr>
        <w:t>* jeżeli ofertę składa wspólnie kilku wykonawców należy wpisać dane wszystkich wykonawców.</w:t>
      </w:r>
    </w:p>
    <w:p w:rsidR="00CA3DAE" w:rsidRPr="00CD029B" w:rsidRDefault="00CA3DAE" w:rsidP="00CD029B"/>
    <w:sectPr w:rsidR="00CA3DAE" w:rsidRPr="00CD029B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F75" w:rsidRDefault="00F83F75" w:rsidP="00013907">
      <w:pPr>
        <w:spacing w:after="0" w:line="240" w:lineRule="auto"/>
      </w:pPr>
      <w:r>
        <w:separator/>
      </w:r>
    </w:p>
  </w:endnote>
  <w:endnote w:type="continuationSeparator" w:id="0">
    <w:p w:rsidR="00F83F75" w:rsidRDefault="00F83F75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34163C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FC4C68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FC4C68">
      <w:rPr>
        <w:b/>
        <w:bCs/>
        <w:noProof/>
        <w:color w:val="CE0058"/>
        <w:sz w:val="16"/>
        <w:szCs w:val="16"/>
      </w:rPr>
      <w:t>4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F75" w:rsidRDefault="00F83F75" w:rsidP="00013907">
      <w:pPr>
        <w:spacing w:after="0" w:line="240" w:lineRule="auto"/>
      </w:pPr>
      <w:r>
        <w:separator/>
      </w:r>
    </w:p>
  </w:footnote>
  <w:footnote w:type="continuationSeparator" w:id="0">
    <w:p w:rsidR="00F83F75" w:rsidRDefault="00F83F75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23408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FC4C68">
    <w:pPr>
      <w:pStyle w:val="Nagwek"/>
      <w:rPr>
        <w:color w:val="C62D54"/>
      </w:rPr>
    </w:pPr>
    <w:r>
      <w:rPr>
        <w:noProof/>
        <w:lang w:eastAsia="pl-PL"/>
      </w:rPr>
      <w:pict w14:anchorId="491334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FC4C68">
    <w:pPr>
      <w:pStyle w:val="Nagwek"/>
    </w:pPr>
    <w:r>
      <w:rPr>
        <w:noProof/>
        <w:lang w:eastAsia="pl-PL"/>
      </w:rPr>
      <w:pict w14:anchorId="305948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D4141"/>
    <w:multiLevelType w:val="hybridMultilevel"/>
    <w:tmpl w:val="DE5E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C6404"/>
    <w:multiLevelType w:val="hybridMultilevel"/>
    <w:tmpl w:val="100CE1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E4A8D"/>
    <w:multiLevelType w:val="hybridMultilevel"/>
    <w:tmpl w:val="1C30A74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00E61"/>
    <w:multiLevelType w:val="hybridMultilevel"/>
    <w:tmpl w:val="C22A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02C76"/>
    <w:multiLevelType w:val="hybridMultilevel"/>
    <w:tmpl w:val="ABDA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46C68"/>
    <w:multiLevelType w:val="hybridMultilevel"/>
    <w:tmpl w:val="61D23208"/>
    <w:lvl w:ilvl="0" w:tplc="E0E08122">
      <w:start w:val="4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72185"/>
    <w:multiLevelType w:val="hybridMultilevel"/>
    <w:tmpl w:val="3E3AA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95D32"/>
    <w:multiLevelType w:val="hybridMultilevel"/>
    <w:tmpl w:val="AC3E3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4C6C47"/>
    <w:multiLevelType w:val="hybridMultilevel"/>
    <w:tmpl w:val="0C5A59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5516C"/>
    <w:multiLevelType w:val="hybridMultilevel"/>
    <w:tmpl w:val="6B5401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76144"/>
    <w:multiLevelType w:val="hybridMultilevel"/>
    <w:tmpl w:val="E5B0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925C16"/>
    <w:multiLevelType w:val="hybridMultilevel"/>
    <w:tmpl w:val="1362D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6774CE"/>
    <w:multiLevelType w:val="hybridMultilevel"/>
    <w:tmpl w:val="4CA26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A67C4C"/>
    <w:multiLevelType w:val="hybridMultilevel"/>
    <w:tmpl w:val="9778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3"/>
  </w:num>
  <w:num w:numId="5">
    <w:abstractNumId w:val="11"/>
  </w:num>
  <w:num w:numId="6">
    <w:abstractNumId w:val="12"/>
  </w:num>
  <w:num w:numId="7">
    <w:abstractNumId w:val="0"/>
  </w:num>
  <w:num w:numId="8">
    <w:abstractNumId w:val="5"/>
  </w:num>
  <w:num w:numId="9">
    <w:abstractNumId w:val="8"/>
  </w:num>
  <w:num w:numId="10">
    <w:abstractNumId w:val="4"/>
  </w:num>
  <w:num w:numId="11">
    <w:abstractNumId w:val="1"/>
  </w:num>
  <w:num w:numId="1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4084"/>
    <w:rsid w:val="00011B4C"/>
    <w:rsid w:val="00013907"/>
    <w:rsid w:val="00080CDE"/>
    <w:rsid w:val="00083FF5"/>
    <w:rsid w:val="000A699F"/>
    <w:rsid w:val="000D0BB0"/>
    <w:rsid w:val="000D1E01"/>
    <w:rsid w:val="001470D6"/>
    <w:rsid w:val="001872B4"/>
    <w:rsid w:val="001F5009"/>
    <w:rsid w:val="00234084"/>
    <w:rsid w:val="00251F90"/>
    <w:rsid w:val="00295A36"/>
    <w:rsid w:val="002A3146"/>
    <w:rsid w:val="002B7CE5"/>
    <w:rsid w:val="002D1E7C"/>
    <w:rsid w:val="002F3AD3"/>
    <w:rsid w:val="002F7C45"/>
    <w:rsid w:val="0034163C"/>
    <w:rsid w:val="003B0534"/>
    <w:rsid w:val="003F13E6"/>
    <w:rsid w:val="00405CE5"/>
    <w:rsid w:val="0041760F"/>
    <w:rsid w:val="004E6CA8"/>
    <w:rsid w:val="0050758E"/>
    <w:rsid w:val="00530311"/>
    <w:rsid w:val="0054724D"/>
    <w:rsid w:val="00555104"/>
    <w:rsid w:val="005D3B82"/>
    <w:rsid w:val="005E6617"/>
    <w:rsid w:val="005F0B2F"/>
    <w:rsid w:val="006104DC"/>
    <w:rsid w:val="0061396A"/>
    <w:rsid w:val="0062723F"/>
    <w:rsid w:val="006A37F9"/>
    <w:rsid w:val="006D6F20"/>
    <w:rsid w:val="00712D4F"/>
    <w:rsid w:val="0073189E"/>
    <w:rsid w:val="00783394"/>
    <w:rsid w:val="007919B7"/>
    <w:rsid w:val="007C13BE"/>
    <w:rsid w:val="008162F3"/>
    <w:rsid w:val="00830DF2"/>
    <w:rsid w:val="00874DDB"/>
    <w:rsid w:val="0088010F"/>
    <w:rsid w:val="008A5A66"/>
    <w:rsid w:val="008F3A77"/>
    <w:rsid w:val="009139EF"/>
    <w:rsid w:val="00964B25"/>
    <w:rsid w:val="009A3B76"/>
    <w:rsid w:val="009C6BC5"/>
    <w:rsid w:val="00A23F24"/>
    <w:rsid w:val="00A66777"/>
    <w:rsid w:val="00AB1823"/>
    <w:rsid w:val="00AC6384"/>
    <w:rsid w:val="00B13E06"/>
    <w:rsid w:val="00B2220F"/>
    <w:rsid w:val="00B419FB"/>
    <w:rsid w:val="00B51346"/>
    <w:rsid w:val="00B75C7B"/>
    <w:rsid w:val="00BB32C2"/>
    <w:rsid w:val="00BC5E7B"/>
    <w:rsid w:val="00BE6C50"/>
    <w:rsid w:val="00BF6474"/>
    <w:rsid w:val="00C54A3F"/>
    <w:rsid w:val="00C70C21"/>
    <w:rsid w:val="00C83205"/>
    <w:rsid w:val="00CA3DAE"/>
    <w:rsid w:val="00CD029B"/>
    <w:rsid w:val="00D02D19"/>
    <w:rsid w:val="00D41BD2"/>
    <w:rsid w:val="00D72742"/>
    <w:rsid w:val="00D94917"/>
    <w:rsid w:val="00E15273"/>
    <w:rsid w:val="00E24886"/>
    <w:rsid w:val="00E34C37"/>
    <w:rsid w:val="00E53276"/>
    <w:rsid w:val="00EB622D"/>
    <w:rsid w:val="00EB6A60"/>
    <w:rsid w:val="00F23B91"/>
    <w:rsid w:val="00F65734"/>
    <w:rsid w:val="00F83F75"/>
    <w:rsid w:val="00FB7539"/>
    <w:rsid w:val="00FC4C68"/>
    <w:rsid w:val="00FC7C7B"/>
    <w:rsid w:val="00FF1E1F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6F0FC58E-0454-461E-AD03-F0E6B4F9D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table" w:styleId="Tabela-Siatka">
    <w:name w:val="Table Grid"/>
    <w:basedOn w:val="Standardowy"/>
    <w:uiPriority w:val="59"/>
    <w:rsid w:val="00CD02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D02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2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29B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AB1823"/>
    <w:rPr>
      <w:rFonts w:asciiTheme="minorHAnsi" w:eastAsiaTheme="minorEastAsia" w:hAnsiTheme="minorHAnsi" w:cstheme="minorBid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B91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technopark.kielce.pl/pl/przed/zamowienia_publiczn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84591-3D2B-4569-A8D0-E32933F2F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1</TotalTime>
  <Pages>4</Pages>
  <Words>572</Words>
  <Characters>3435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4000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Alina Skowerska</cp:lastModifiedBy>
  <cp:revision>4</cp:revision>
  <cp:lastPrinted>2017-12-18T13:05:00Z</cp:lastPrinted>
  <dcterms:created xsi:type="dcterms:W3CDTF">2021-07-14T06:52:00Z</dcterms:created>
  <dcterms:modified xsi:type="dcterms:W3CDTF">2021-07-16T07:26:00Z</dcterms:modified>
</cp:coreProperties>
</file>