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CA" w:rsidRPr="002A2DC0" w:rsidRDefault="004250CA" w:rsidP="002A2DC0">
      <w:pPr>
        <w:spacing w:before="100" w:beforeAutospacing="1" w:after="100" w:afterAutospacing="1"/>
        <w:rPr>
          <w:rFonts w:ascii="Verdana" w:hAnsi="Verdana" w:cs="Arial"/>
        </w:rPr>
      </w:pPr>
      <w:proofErr w:type="spellStart"/>
      <w:r w:rsidRPr="002A2DC0">
        <w:rPr>
          <w:rFonts w:ascii="Verdana" w:hAnsi="Verdana" w:cs="Arial"/>
        </w:rPr>
        <w:t>Otago</w:t>
      </w:r>
      <w:proofErr w:type="spellEnd"/>
      <w:r w:rsidRPr="002A2DC0">
        <w:rPr>
          <w:rFonts w:ascii="Verdana" w:hAnsi="Verdana" w:cs="Arial"/>
        </w:rPr>
        <w:t xml:space="preserve"> sp. z o.o. spółka w 100% należąca do </w:t>
      </w:r>
      <w:proofErr w:type="spellStart"/>
      <w:r w:rsidRPr="002A2DC0">
        <w:rPr>
          <w:rFonts w:ascii="Verdana" w:hAnsi="Verdana" w:cs="Arial"/>
        </w:rPr>
        <w:t>Asseco</w:t>
      </w:r>
      <w:proofErr w:type="spellEnd"/>
      <w:r w:rsidRPr="002A2DC0">
        <w:rPr>
          <w:rFonts w:ascii="Verdana" w:hAnsi="Verdana" w:cs="Arial"/>
        </w:rPr>
        <w:t xml:space="preserve"> Poland SA</w:t>
      </w:r>
      <w:r w:rsidR="005F5AC7">
        <w:rPr>
          <w:rFonts w:ascii="Verdana" w:hAnsi="Verdana" w:cs="Arial"/>
        </w:rPr>
        <w:t xml:space="preserve"> rozważa otwarcie oddziału w Kieleckim Parku Technologicznym. P</w:t>
      </w:r>
      <w:bookmarkStart w:id="0" w:name="_GoBack"/>
      <w:bookmarkEnd w:id="0"/>
      <w:r w:rsidRPr="002A2DC0">
        <w:rPr>
          <w:rFonts w:ascii="Verdana" w:hAnsi="Verdana" w:cs="Arial"/>
        </w:rPr>
        <w:t>oszukuje pracowników na stanowisko</w:t>
      </w:r>
    </w:p>
    <w:p w:rsidR="00170FC4" w:rsidRPr="000C2E1A" w:rsidRDefault="004A378D" w:rsidP="004250CA">
      <w:pPr>
        <w:pStyle w:val="NormalnyWeb"/>
        <w:jc w:val="center"/>
        <w:rPr>
          <w:rFonts w:ascii="Verdana" w:hAnsi="Verdana" w:cs="Arial"/>
          <w:b/>
          <w:bCs/>
          <w:sz w:val="32"/>
          <w:szCs w:val="18"/>
        </w:rPr>
      </w:pPr>
      <w:r>
        <w:rPr>
          <w:rFonts w:ascii="Verdana" w:hAnsi="Verdana" w:cs="Arial"/>
          <w:b/>
          <w:bCs/>
          <w:sz w:val="32"/>
          <w:szCs w:val="18"/>
        </w:rPr>
        <w:t xml:space="preserve">Starszy </w:t>
      </w:r>
      <w:r w:rsidR="00F46143">
        <w:rPr>
          <w:rFonts w:ascii="Verdana" w:hAnsi="Verdana" w:cs="Arial"/>
          <w:b/>
          <w:bCs/>
          <w:sz w:val="32"/>
          <w:szCs w:val="18"/>
        </w:rPr>
        <w:t>Programista</w:t>
      </w:r>
      <w:r w:rsidR="007D66A4">
        <w:rPr>
          <w:rFonts w:ascii="Verdana" w:hAnsi="Verdana" w:cs="Arial"/>
          <w:b/>
          <w:bCs/>
          <w:sz w:val="32"/>
          <w:szCs w:val="18"/>
        </w:rPr>
        <w:t xml:space="preserve"> / Technolog</w:t>
      </w:r>
    </w:p>
    <w:p w:rsidR="007E2411" w:rsidRDefault="007E2411" w:rsidP="0037373D">
      <w:pPr>
        <w:spacing w:before="100" w:beforeAutospacing="1" w:after="100" w:afterAutospacing="1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Obowiązki:</w:t>
      </w:r>
    </w:p>
    <w:p w:rsidR="00EF3AE6" w:rsidRPr="00EF3AE6" w:rsidRDefault="00EF3AE6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F3AE6">
        <w:rPr>
          <w:rFonts w:ascii="Verdana" w:hAnsi="Verdana" w:cs="Arial"/>
          <w:bCs/>
        </w:rPr>
        <w:t>Rozwój oprogramowania – produktów dla klientów z branży komunalnej</w:t>
      </w:r>
      <w:r>
        <w:rPr>
          <w:rFonts w:ascii="Verdana" w:hAnsi="Verdana" w:cs="Arial"/>
          <w:bCs/>
        </w:rPr>
        <w:t>:</w:t>
      </w:r>
    </w:p>
    <w:p w:rsidR="00EF3AE6" w:rsidRDefault="007E2411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CD4E90" w:rsidRPr="007E2411">
        <w:rPr>
          <w:rFonts w:ascii="Verdana" w:hAnsi="Verdana" w:cs="Arial"/>
          <w:bCs/>
        </w:rPr>
        <w:t>rogramowanie</w:t>
      </w:r>
      <w:r w:rsidR="00EF3AE6">
        <w:rPr>
          <w:rFonts w:ascii="Verdana" w:hAnsi="Verdana" w:cs="Arial"/>
          <w:bCs/>
        </w:rPr>
        <w:t xml:space="preserve"> w technologiach Java SE, Java EE, C#, Oracle</w:t>
      </w:r>
      <w:r w:rsidR="00534163">
        <w:rPr>
          <w:rFonts w:ascii="Verdana" w:hAnsi="Verdana" w:cs="Arial"/>
          <w:bCs/>
        </w:rPr>
        <w:t xml:space="preserve"> (SQL)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</w:t>
      </w:r>
      <w:r w:rsidR="004B5AEE" w:rsidRPr="007E2411">
        <w:rPr>
          <w:rFonts w:ascii="Verdana" w:hAnsi="Verdana" w:cs="Arial"/>
          <w:bCs/>
        </w:rPr>
        <w:t>rojektowanie</w:t>
      </w:r>
    </w:p>
    <w:p w:rsidR="00EF3AE6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Tworzenie </w:t>
      </w:r>
      <w:r w:rsidR="007E2411" w:rsidRPr="007E2411">
        <w:rPr>
          <w:rFonts w:ascii="Verdana" w:hAnsi="Verdana" w:cs="Arial"/>
          <w:bCs/>
        </w:rPr>
        <w:t>testów</w:t>
      </w:r>
    </w:p>
    <w:p w:rsidR="007E2411" w:rsidRDefault="00EF3AE6" w:rsidP="00EF3AE6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Dokumentowanie swojej pracy</w:t>
      </w:r>
    </w:p>
    <w:p w:rsidR="007E2411" w:rsidRDefault="00EF3AE6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Wypracowywanie standardów </w:t>
      </w:r>
      <w:r w:rsidR="00602FC5">
        <w:rPr>
          <w:rFonts w:ascii="Verdana" w:hAnsi="Verdana" w:cs="Arial"/>
          <w:bCs/>
        </w:rPr>
        <w:t xml:space="preserve">oraz </w:t>
      </w:r>
      <w:r>
        <w:rPr>
          <w:rFonts w:ascii="Verdana" w:hAnsi="Verdana" w:cs="Arial"/>
          <w:bCs/>
        </w:rPr>
        <w:t xml:space="preserve">rozwiązań </w:t>
      </w:r>
      <w:r w:rsidR="00602FC5">
        <w:rPr>
          <w:rFonts w:ascii="Verdana" w:hAnsi="Verdana" w:cs="Arial"/>
          <w:bCs/>
        </w:rPr>
        <w:t xml:space="preserve">niestandardowych problemów </w:t>
      </w:r>
      <w:r>
        <w:rPr>
          <w:rFonts w:ascii="Verdana" w:hAnsi="Verdana" w:cs="Arial"/>
          <w:bCs/>
        </w:rPr>
        <w:t>dla pozostałych czło</w:t>
      </w:r>
      <w:r w:rsidR="00602FC5">
        <w:rPr>
          <w:rFonts w:ascii="Verdana" w:hAnsi="Verdana" w:cs="Arial"/>
          <w:bCs/>
        </w:rPr>
        <w:t>nków zespołów programistycznych</w:t>
      </w:r>
    </w:p>
    <w:p w:rsidR="00EF3AE6" w:rsidRDefault="00602FC5" w:rsidP="00602FC5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Rozpoznanie</w:t>
      </w:r>
      <w:r w:rsidR="003857E3">
        <w:rPr>
          <w:rFonts w:ascii="Verdana" w:hAnsi="Verdana" w:cs="Arial"/>
          <w:bCs/>
        </w:rPr>
        <w:t>,</w:t>
      </w:r>
      <w:r w:rsidR="00C51C29">
        <w:rPr>
          <w:rFonts w:ascii="Verdana" w:hAnsi="Verdana" w:cs="Arial"/>
          <w:bCs/>
        </w:rPr>
        <w:t xml:space="preserve"> ocena </w:t>
      </w:r>
      <w:r w:rsidR="003857E3">
        <w:rPr>
          <w:rFonts w:ascii="Verdana" w:hAnsi="Verdana" w:cs="Arial"/>
          <w:bCs/>
        </w:rPr>
        <w:t xml:space="preserve">i adaptacja </w:t>
      </w:r>
      <w:r>
        <w:rPr>
          <w:rFonts w:ascii="Verdana" w:hAnsi="Verdana" w:cs="Arial"/>
          <w:bCs/>
        </w:rPr>
        <w:t>dostępnych rozwiązań</w:t>
      </w:r>
      <w:r w:rsidR="007B7726">
        <w:rPr>
          <w:rFonts w:ascii="Verdana" w:hAnsi="Verdana" w:cs="Arial"/>
          <w:bCs/>
        </w:rPr>
        <w:t xml:space="preserve"> komercyjnych i </w:t>
      </w:r>
      <w:proofErr w:type="spellStart"/>
      <w:r w:rsidR="007B7726">
        <w:rPr>
          <w:rFonts w:ascii="Verdana" w:hAnsi="Verdana" w:cs="Arial"/>
          <w:bCs/>
        </w:rPr>
        <w:t>opensource</w:t>
      </w:r>
      <w:proofErr w:type="spellEnd"/>
    </w:p>
    <w:p w:rsidR="00107AFF" w:rsidRDefault="00107AFF" w:rsidP="00602FC5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Utrzymanie i r</w:t>
      </w:r>
      <w:r w:rsidR="007B7726">
        <w:rPr>
          <w:rFonts w:ascii="Verdana" w:hAnsi="Verdana" w:cs="Arial"/>
          <w:bCs/>
        </w:rPr>
        <w:t>ozwój wewnętrzn</w:t>
      </w:r>
      <w:r w:rsidR="009E2682">
        <w:rPr>
          <w:rFonts w:ascii="Verdana" w:hAnsi="Verdana" w:cs="Arial"/>
          <w:bCs/>
        </w:rPr>
        <w:t xml:space="preserve">ych </w:t>
      </w:r>
      <w:proofErr w:type="spellStart"/>
      <w:r w:rsidR="00AD7973">
        <w:rPr>
          <w:rFonts w:ascii="Verdana" w:hAnsi="Verdana" w:cs="Arial"/>
          <w:bCs/>
        </w:rPr>
        <w:t>f</w:t>
      </w:r>
      <w:r w:rsidR="007B7726">
        <w:rPr>
          <w:rFonts w:ascii="Verdana" w:hAnsi="Verdana" w:cs="Arial"/>
          <w:bCs/>
        </w:rPr>
        <w:t>ramework</w:t>
      </w:r>
      <w:r w:rsidR="009E2682">
        <w:rPr>
          <w:rFonts w:ascii="Verdana" w:hAnsi="Verdana" w:cs="Arial"/>
          <w:bCs/>
        </w:rPr>
        <w:t>ów</w:t>
      </w:r>
      <w:proofErr w:type="spellEnd"/>
    </w:p>
    <w:p w:rsidR="003857E3" w:rsidRDefault="00107AFF" w:rsidP="00602FC5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Utrzymanie i rozwój </w:t>
      </w:r>
      <w:r w:rsidR="007B7726">
        <w:rPr>
          <w:rFonts w:ascii="Verdana" w:hAnsi="Verdana" w:cs="Arial"/>
          <w:bCs/>
        </w:rPr>
        <w:t>narzędzi wspierających proces wytwarzania oprogramowania</w:t>
      </w:r>
    </w:p>
    <w:p w:rsidR="00D6537E" w:rsidRPr="00115002" w:rsidRDefault="00D6537E" w:rsidP="00C555D6">
      <w:pPr>
        <w:spacing w:before="100" w:beforeAutospacing="1" w:after="100" w:afterAutospacing="1" w:line="360" w:lineRule="auto"/>
        <w:outlineLvl w:val="0"/>
        <w:rPr>
          <w:rFonts w:ascii="Verdana" w:hAnsi="Verdana" w:cs="Arial"/>
          <w:bCs/>
        </w:rPr>
      </w:pPr>
      <w:r w:rsidRPr="00694F03">
        <w:rPr>
          <w:rFonts w:ascii="Verdana" w:hAnsi="Verdana" w:cs="Arial"/>
          <w:b/>
          <w:bCs/>
        </w:rPr>
        <w:t xml:space="preserve">Wymagania: </w:t>
      </w:r>
    </w:p>
    <w:p w:rsidR="00D169D5" w:rsidRPr="00B55204" w:rsidRDefault="00D169D5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Wykształcenie wyższe informatyczne </w:t>
      </w:r>
      <w:r w:rsidR="00235440" w:rsidRPr="00B55204">
        <w:rPr>
          <w:rFonts w:ascii="Verdana" w:hAnsi="Verdana" w:cs="Arial"/>
          <w:bCs/>
        </w:rPr>
        <w:t>lub ostatni rok studiów</w:t>
      </w:r>
      <w:r w:rsidR="00B134AB" w:rsidRPr="00B55204">
        <w:rPr>
          <w:rFonts w:ascii="Verdana" w:hAnsi="Verdana" w:cs="Arial"/>
          <w:bCs/>
        </w:rPr>
        <w:t xml:space="preserve"> magisterskich</w:t>
      </w:r>
    </w:p>
    <w:p w:rsidR="00033165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Praktyczna znajomość </w:t>
      </w:r>
      <w:r w:rsidR="00AA6170">
        <w:rPr>
          <w:rFonts w:ascii="Verdana" w:hAnsi="Verdana" w:cs="Arial"/>
          <w:bCs/>
        </w:rPr>
        <w:t>J</w:t>
      </w:r>
      <w:r w:rsidRPr="00B55204">
        <w:rPr>
          <w:rFonts w:ascii="Verdana" w:hAnsi="Verdana" w:cs="Arial"/>
          <w:bCs/>
        </w:rPr>
        <w:t>ava S</w:t>
      </w:r>
      <w:r w:rsidR="00AA6170">
        <w:rPr>
          <w:rFonts w:ascii="Verdana" w:hAnsi="Verdana" w:cs="Arial"/>
          <w:bCs/>
        </w:rPr>
        <w:t>E lub C#</w:t>
      </w:r>
    </w:p>
    <w:p w:rsidR="00033165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 xml:space="preserve">Znajomość </w:t>
      </w:r>
      <w:r w:rsidR="00AA6170">
        <w:rPr>
          <w:rFonts w:ascii="Verdana" w:hAnsi="Verdana" w:cs="Arial"/>
          <w:bCs/>
        </w:rPr>
        <w:t>wzorców projektowych</w:t>
      </w:r>
    </w:p>
    <w:p w:rsidR="00033165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zagadnień związanych z projektowaniem aplikacji bazodanowych</w:t>
      </w:r>
    </w:p>
    <w:p w:rsidR="00033165" w:rsidRPr="00B55204" w:rsidRDefault="001F6AA8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Z</w:t>
      </w:r>
      <w:r w:rsidR="00B134AB" w:rsidRPr="00B55204">
        <w:rPr>
          <w:rFonts w:ascii="Verdana" w:hAnsi="Verdana" w:cs="Arial"/>
          <w:bCs/>
        </w:rPr>
        <w:t>najomość technologii internetowych</w:t>
      </w:r>
    </w:p>
    <w:p w:rsidR="00B134AB" w:rsidRPr="00B55204" w:rsidRDefault="00B134AB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Znajomość języka angielskiego</w:t>
      </w:r>
      <w:r w:rsidR="004A1319">
        <w:rPr>
          <w:rFonts w:ascii="Verdana" w:hAnsi="Verdana" w:cs="Arial"/>
          <w:bCs/>
        </w:rPr>
        <w:t xml:space="preserve"> przynajmniej</w:t>
      </w:r>
      <w:r w:rsidRPr="00B55204">
        <w:rPr>
          <w:rFonts w:ascii="Verdana" w:hAnsi="Verdana" w:cs="Arial"/>
          <w:bCs/>
        </w:rPr>
        <w:t xml:space="preserve"> na poziomie umożliwiającym czytanie dokumentacji technicznej</w:t>
      </w:r>
    </w:p>
    <w:p w:rsidR="00033165" w:rsidRDefault="00973E6A" w:rsidP="00B55204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B55204">
        <w:rPr>
          <w:rFonts w:ascii="Verdana" w:hAnsi="Verdana" w:cs="Arial"/>
          <w:bCs/>
        </w:rPr>
        <w:t>Umiejętność pracy w zespole i poczucie odpowiedzialności za wykonywane zadania</w:t>
      </w:r>
    </w:p>
    <w:p w:rsidR="00D169D5" w:rsidRPr="00D169D5" w:rsidRDefault="00D169D5" w:rsidP="00C555D6">
      <w:pPr>
        <w:spacing w:before="100" w:beforeAutospacing="1" w:after="100" w:afterAutospacing="1" w:line="276" w:lineRule="auto"/>
        <w:outlineLvl w:val="0"/>
        <w:rPr>
          <w:rFonts w:ascii="Verdana" w:hAnsi="Verdana" w:cs="Arial"/>
        </w:rPr>
      </w:pPr>
      <w:r w:rsidRPr="00D169D5">
        <w:rPr>
          <w:rFonts w:ascii="Verdana" w:hAnsi="Verdana" w:cs="Arial"/>
          <w:b/>
          <w:bCs/>
        </w:rPr>
        <w:t>Mile widziane:</w:t>
      </w:r>
    </w:p>
    <w:p w:rsidR="00D169D5" w:rsidRPr="00B55204" w:rsidRDefault="009C5D37" w:rsidP="00013C75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Praktyczna znajomość:</w:t>
      </w:r>
    </w:p>
    <w:p w:rsidR="00033165" w:rsidRPr="00367701" w:rsidRDefault="00960932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Java EE</w:t>
      </w:r>
    </w:p>
    <w:p w:rsidR="00033165" w:rsidRPr="00367701" w:rsidRDefault="00033165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367701">
        <w:rPr>
          <w:rFonts w:ascii="Verdana" w:hAnsi="Verdana" w:cs="Arial"/>
          <w:bCs/>
        </w:rPr>
        <w:t>Bazy danych Oracle (PL/SQL, optymalizacja)</w:t>
      </w:r>
    </w:p>
    <w:p w:rsidR="00033165" w:rsidRPr="004C2D27" w:rsidRDefault="00033165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  <w:lang w:val="en-US"/>
        </w:rPr>
      </w:pPr>
      <w:r w:rsidRPr="004C2D27">
        <w:rPr>
          <w:rFonts w:ascii="Verdana" w:hAnsi="Verdana" w:cs="Arial"/>
          <w:bCs/>
          <w:lang w:val="en-US"/>
        </w:rPr>
        <w:t>.NET Compact Framework</w:t>
      </w:r>
      <w:r w:rsidR="00896744">
        <w:rPr>
          <w:rFonts w:ascii="Verdana" w:hAnsi="Verdana" w:cs="Arial"/>
          <w:bCs/>
          <w:lang w:val="en-US"/>
        </w:rPr>
        <w:t xml:space="preserve"> </w:t>
      </w:r>
      <w:proofErr w:type="spellStart"/>
      <w:r w:rsidR="00896744">
        <w:rPr>
          <w:rFonts w:ascii="Verdana" w:hAnsi="Verdana" w:cs="Arial"/>
          <w:bCs/>
          <w:lang w:val="en-US"/>
        </w:rPr>
        <w:t>lub</w:t>
      </w:r>
      <w:proofErr w:type="spellEnd"/>
      <w:r w:rsidR="00896744">
        <w:rPr>
          <w:rFonts w:ascii="Verdana" w:hAnsi="Verdana" w:cs="Arial"/>
          <w:bCs/>
          <w:lang w:val="en-US"/>
        </w:rPr>
        <w:t xml:space="preserve"> Android</w:t>
      </w:r>
      <w:r w:rsidR="001C23B1">
        <w:rPr>
          <w:rFonts w:ascii="Verdana" w:hAnsi="Verdana" w:cs="Arial"/>
          <w:bCs/>
          <w:lang w:val="en-US"/>
        </w:rPr>
        <w:t xml:space="preserve"> API</w:t>
      </w:r>
    </w:p>
    <w:p w:rsidR="002A2DC0" w:rsidRDefault="00033165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367701">
        <w:rPr>
          <w:rFonts w:ascii="Verdana" w:hAnsi="Verdana" w:cs="Arial"/>
          <w:bCs/>
        </w:rPr>
        <w:t>COM (Component Object Model)</w:t>
      </w:r>
    </w:p>
    <w:p w:rsidR="00CA7538" w:rsidRDefault="00CA7538" w:rsidP="00367701">
      <w:pPr>
        <w:numPr>
          <w:ilvl w:val="1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 xml:space="preserve">ESRI </w:t>
      </w:r>
      <w:proofErr w:type="spellStart"/>
      <w:r>
        <w:rPr>
          <w:rFonts w:ascii="Verdana" w:hAnsi="Verdana" w:cs="Arial"/>
          <w:bCs/>
        </w:rPr>
        <w:t>ArcGIS</w:t>
      </w:r>
      <w:proofErr w:type="spellEnd"/>
    </w:p>
    <w:p w:rsidR="00A569EC" w:rsidRPr="00A569EC" w:rsidRDefault="00A569EC" w:rsidP="00D70C5F">
      <w:pPr>
        <w:spacing w:before="100" w:beforeAutospacing="1" w:after="100" w:afterAutospacing="1" w:line="276" w:lineRule="auto"/>
        <w:outlineLvl w:val="0"/>
        <w:rPr>
          <w:rFonts w:ascii="Verdana" w:hAnsi="Verdana" w:cs="Arial"/>
          <w:b/>
          <w:bCs/>
        </w:rPr>
      </w:pPr>
      <w:r w:rsidRPr="00A569EC">
        <w:rPr>
          <w:rFonts w:ascii="Verdana" w:hAnsi="Verdana" w:cs="Arial"/>
          <w:b/>
          <w:bCs/>
        </w:rPr>
        <w:t>Oferujemy:</w:t>
      </w:r>
    </w:p>
    <w:p w:rsidR="00A569EC" w:rsidRPr="00A569EC" w:rsidRDefault="00E63DC0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E63DC0">
        <w:rPr>
          <w:rFonts w:ascii="Verdana" w:hAnsi="Verdana" w:cs="Arial"/>
          <w:bCs/>
        </w:rPr>
        <w:t>praca w firmie należącej do jednej z największ</w:t>
      </w:r>
      <w:r w:rsidR="00534163">
        <w:rPr>
          <w:rFonts w:ascii="Verdana" w:hAnsi="Verdana" w:cs="Arial"/>
          <w:bCs/>
        </w:rPr>
        <w:t>ych</w:t>
      </w:r>
      <w:r w:rsidRPr="00E63DC0">
        <w:rPr>
          <w:rFonts w:ascii="Verdana" w:hAnsi="Verdana" w:cs="Arial"/>
          <w:bCs/>
        </w:rPr>
        <w:t xml:space="preserve"> w Polsce i Europie grup kapitałowych z branży IT</w:t>
      </w:r>
    </w:p>
    <w:p w:rsidR="00A569EC" w:rsidRPr="00A569EC" w:rsidRDefault="00A569EC" w:rsidP="00D70C5F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stabilne warunki zatrudnienia</w:t>
      </w:r>
    </w:p>
    <w:p w:rsidR="007E2411" w:rsidRPr="007E2411" w:rsidRDefault="00A569EC" w:rsidP="007E2411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Verdana" w:hAnsi="Verdana" w:cs="Arial"/>
          <w:bCs/>
        </w:rPr>
      </w:pPr>
      <w:r w:rsidRPr="00A569EC">
        <w:rPr>
          <w:rFonts w:ascii="Verdana" w:hAnsi="Verdana" w:cs="Arial"/>
          <w:bCs/>
        </w:rPr>
        <w:t>możliwość rozwoju zawodowego</w:t>
      </w:r>
    </w:p>
    <w:p w:rsidR="000C44A0" w:rsidRDefault="00694F03" w:rsidP="00694F03">
      <w:pPr>
        <w:pStyle w:val="NormalnyWeb"/>
        <w:spacing w:after="240"/>
        <w:rPr>
          <w:rFonts w:ascii="Verdana" w:hAnsi="Verdana" w:cs="Arial"/>
          <w:sz w:val="18"/>
          <w:szCs w:val="18"/>
        </w:rPr>
      </w:pPr>
      <w:r w:rsidRPr="009632B1">
        <w:rPr>
          <w:rFonts w:ascii="Verdana" w:hAnsi="Verdana" w:cs="Arial"/>
          <w:sz w:val="20"/>
          <w:szCs w:val="20"/>
        </w:rPr>
        <w:t>CV oraz list motywacyjny prosimy wysyłać na adres e-mail:</w:t>
      </w:r>
      <w:r w:rsidR="00150CA3">
        <w:t>it@technopark.kielce.pl</w:t>
      </w:r>
      <w:r>
        <w:rPr>
          <w:rFonts w:ascii="Verdana" w:hAnsi="Verdana" w:cs="Arial"/>
          <w:sz w:val="20"/>
          <w:szCs w:val="20"/>
        </w:rPr>
        <w:t xml:space="preserve"> z </w:t>
      </w:r>
      <w:r w:rsidRPr="009632B1">
        <w:rPr>
          <w:rFonts w:ascii="Verdana" w:hAnsi="Verdana" w:cs="Arial"/>
          <w:sz w:val="20"/>
          <w:szCs w:val="20"/>
        </w:rPr>
        <w:t>dopiskiem</w:t>
      </w:r>
      <w:r w:rsidR="00027CD8">
        <w:rPr>
          <w:rFonts w:ascii="Verdana" w:hAnsi="Verdana" w:cs="Arial"/>
          <w:sz w:val="20"/>
          <w:szCs w:val="20"/>
        </w:rPr>
        <w:t xml:space="preserve"> </w:t>
      </w:r>
      <w:r w:rsidR="00596A87">
        <w:rPr>
          <w:rFonts w:ascii="Verdana" w:hAnsi="Verdana" w:cs="Arial"/>
          <w:b/>
          <w:bCs/>
          <w:sz w:val="20"/>
          <w:szCs w:val="20"/>
        </w:rPr>
        <w:t>P</w:t>
      </w:r>
      <w:r w:rsidR="00E50187">
        <w:rPr>
          <w:rFonts w:ascii="Verdana" w:hAnsi="Verdana" w:cs="Arial"/>
          <w:b/>
          <w:bCs/>
          <w:sz w:val="20"/>
          <w:szCs w:val="20"/>
        </w:rPr>
        <w:t>rogramista</w:t>
      </w:r>
      <w:r w:rsidR="00150CA3">
        <w:rPr>
          <w:rFonts w:ascii="Verdana" w:hAnsi="Verdana" w:cs="Arial"/>
          <w:b/>
          <w:bCs/>
          <w:sz w:val="20"/>
          <w:szCs w:val="20"/>
        </w:rPr>
        <w:t xml:space="preserve"> Kielce</w:t>
      </w:r>
      <w:r w:rsidR="00E855B8">
        <w:rPr>
          <w:rFonts w:ascii="Verdana" w:hAnsi="Verdana" w:cs="Arial"/>
          <w:b/>
          <w:bCs/>
          <w:sz w:val="22"/>
          <w:szCs w:val="18"/>
        </w:rPr>
        <w:t xml:space="preserve"> </w:t>
      </w:r>
      <w:r w:rsidRPr="009632B1">
        <w:rPr>
          <w:rFonts w:ascii="Verdana" w:hAnsi="Verdana" w:cs="Arial"/>
          <w:sz w:val="20"/>
          <w:szCs w:val="20"/>
        </w:rPr>
        <w:t>w tytule maila</w:t>
      </w:r>
      <w:r w:rsidRPr="00DF70D8">
        <w:rPr>
          <w:rStyle w:val="Pogrubienie"/>
          <w:rFonts w:ascii="Verdana" w:hAnsi="Verdana" w:cs="Arial"/>
          <w:b w:val="0"/>
          <w:sz w:val="20"/>
          <w:szCs w:val="20"/>
        </w:rPr>
        <w:t>.</w:t>
      </w:r>
      <w:r w:rsidRPr="00482D0F">
        <w:rPr>
          <w:rFonts w:ascii="Verdana" w:hAnsi="Verdana" w:cs="Arial"/>
          <w:sz w:val="18"/>
          <w:szCs w:val="18"/>
        </w:rPr>
        <w:t> </w:t>
      </w:r>
    </w:p>
    <w:p w:rsidR="005F5AC7" w:rsidRDefault="005F5AC7" w:rsidP="005F5AC7">
      <w:pPr>
        <w:pStyle w:val="NormalnyWeb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Oferty należy wysyłać do dnia 30 września br.</w:t>
      </w:r>
    </w:p>
    <w:p w:rsidR="005F5AC7" w:rsidRDefault="005F5AC7" w:rsidP="005F5AC7">
      <w:pPr>
        <w:pStyle w:val="NormalnyWeb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Dokumenty zostaną przekazane firmie </w:t>
      </w:r>
      <w:proofErr w:type="spellStart"/>
      <w:r>
        <w:rPr>
          <w:rFonts w:ascii="Verdana" w:hAnsi="Verdana" w:cs="Arial"/>
          <w:sz w:val="18"/>
          <w:szCs w:val="18"/>
        </w:rPr>
        <w:t>Otago</w:t>
      </w:r>
      <w:proofErr w:type="spellEnd"/>
      <w:r>
        <w:rPr>
          <w:rFonts w:ascii="Verdana" w:hAnsi="Verdana" w:cs="Arial"/>
          <w:sz w:val="18"/>
          <w:szCs w:val="18"/>
        </w:rPr>
        <w:t xml:space="preserve"> przez Kielecki Park Technologiczny.</w:t>
      </w:r>
    </w:p>
    <w:p w:rsidR="005F5AC7" w:rsidRDefault="005F5AC7" w:rsidP="005F5AC7">
      <w:pPr>
        <w:pStyle w:val="NormalnyWeb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Informujemy, że firma skontaktuje się jedynie z wybranymi osobami. </w:t>
      </w:r>
    </w:p>
    <w:p w:rsidR="00A569EC" w:rsidRPr="000938E8" w:rsidRDefault="005F5AC7" w:rsidP="005F5AC7">
      <w:pPr>
        <w:pStyle w:val="NormalnyWeb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Dokumenty powinny zawierać klauzulę: </w:t>
      </w:r>
      <w:r>
        <w:rPr>
          <w:rFonts w:ascii="Verdana" w:hAnsi="Verdana" w:cs="Arial"/>
          <w:i/>
          <w:sz w:val="16"/>
          <w:szCs w:val="16"/>
        </w:rPr>
        <w:t>Wyrażam zgodę na przekazanie dokumentów przez Kielecki Park Technologiczny firmie prowadzącej rekrutację</w:t>
      </w:r>
      <w:r>
        <w:rPr>
          <w:rFonts w:ascii="Verdana" w:hAnsi="Verdana" w:cs="Arial"/>
          <w:sz w:val="16"/>
          <w:szCs w:val="16"/>
        </w:rPr>
        <w:t xml:space="preserve"> oraz </w:t>
      </w:r>
      <w:r>
        <w:rPr>
          <w:rFonts w:ascii="Verdana" w:hAnsi="Verdana" w:cs="Arial"/>
          <w:i/>
          <w:sz w:val="16"/>
          <w:szCs w:val="16"/>
        </w:rPr>
        <w:t>"Wyrażam zgodę na przetwarzanie moich danych osobowych zawartych w ofercie pracy dla potrzeb procesu rekrutacji zgodnie z ustawą z dnia 27.08.1997r. Dz. U. z 2002 r., Nr 101, poz. 923 ze zm."</w:t>
      </w:r>
    </w:p>
    <w:sectPr w:rsidR="00A569EC" w:rsidRPr="000938E8" w:rsidSect="006441D7">
      <w:pgSz w:w="11906" w:h="16838"/>
      <w:pgMar w:top="539" w:right="926" w:bottom="5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BC7" w:rsidRDefault="00283BC7" w:rsidP="00EF3AE6">
      <w:r>
        <w:separator/>
      </w:r>
    </w:p>
  </w:endnote>
  <w:endnote w:type="continuationSeparator" w:id="0">
    <w:p w:rsidR="00283BC7" w:rsidRDefault="00283BC7" w:rsidP="00EF3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BC7" w:rsidRDefault="00283BC7" w:rsidP="00EF3AE6">
      <w:r>
        <w:separator/>
      </w:r>
    </w:p>
  </w:footnote>
  <w:footnote w:type="continuationSeparator" w:id="0">
    <w:p w:rsidR="00283BC7" w:rsidRDefault="00283BC7" w:rsidP="00EF3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D1254D0"/>
    <w:lvl w:ilvl="0">
      <w:numFmt w:val="bullet"/>
      <w:lvlText w:val="*"/>
      <w:lvlJc w:val="left"/>
    </w:lvl>
  </w:abstractNum>
  <w:abstractNum w:abstractNumId="1">
    <w:nsid w:val="04D040D9"/>
    <w:multiLevelType w:val="multilevel"/>
    <w:tmpl w:val="F3B6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802AE"/>
    <w:multiLevelType w:val="hybridMultilevel"/>
    <w:tmpl w:val="E90E6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296C99"/>
    <w:multiLevelType w:val="hybridMultilevel"/>
    <w:tmpl w:val="DD1A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D3D08"/>
    <w:multiLevelType w:val="multilevel"/>
    <w:tmpl w:val="583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F733EC"/>
    <w:multiLevelType w:val="hybridMultilevel"/>
    <w:tmpl w:val="56D0FF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4A79F4"/>
    <w:multiLevelType w:val="hybridMultilevel"/>
    <w:tmpl w:val="945E7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973E0"/>
    <w:multiLevelType w:val="hybridMultilevel"/>
    <w:tmpl w:val="388480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>
    <w:nsid w:val="49FF6FCA"/>
    <w:multiLevelType w:val="hybridMultilevel"/>
    <w:tmpl w:val="FA7042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E085C7B"/>
    <w:multiLevelType w:val="hybridMultilevel"/>
    <w:tmpl w:val="4490C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035E53"/>
    <w:multiLevelType w:val="hybridMultilevel"/>
    <w:tmpl w:val="BBFAF5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1D1496"/>
    <w:multiLevelType w:val="hybridMultilevel"/>
    <w:tmpl w:val="F102856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>
    <w:nsid w:val="661D22C0"/>
    <w:multiLevelType w:val="hybridMultilevel"/>
    <w:tmpl w:val="A9F49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19495A"/>
    <w:multiLevelType w:val="multilevel"/>
    <w:tmpl w:val="7478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DC1AA0"/>
    <w:multiLevelType w:val="multilevel"/>
    <w:tmpl w:val="61DE1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5A6F93"/>
    <w:multiLevelType w:val="hybridMultilevel"/>
    <w:tmpl w:val="79DEAA8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>
    <w:nsid w:val="75FA366B"/>
    <w:multiLevelType w:val="hybridMultilevel"/>
    <w:tmpl w:val="230AA7F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>
    <w:nsid w:val="78052348"/>
    <w:multiLevelType w:val="hybridMultilevel"/>
    <w:tmpl w:val="81E6C72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D76AF86">
      <w:start w:val="1"/>
      <w:numFmt w:val="bullet"/>
      <w:lvlText w:val="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8">
    <w:nsid w:val="7BCD3598"/>
    <w:multiLevelType w:val="hybridMultilevel"/>
    <w:tmpl w:val="749CEDB4"/>
    <w:lvl w:ilvl="0" w:tplc="0415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10"/>
  </w:num>
  <w:num w:numId="5">
    <w:abstractNumId w:val="8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7">
    <w:abstractNumId w:val="5"/>
  </w:num>
  <w:num w:numId="8">
    <w:abstractNumId w:val="16"/>
  </w:num>
  <w:num w:numId="9">
    <w:abstractNumId w:val="7"/>
  </w:num>
  <w:num w:numId="10">
    <w:abstractNumId w:val="12"/>
  </w:num>
  <w:num w:numId="11">
    <w:abstractNumId w:val="2"/>
  </w:num>
  <w:num w:numId="12">
    <w:abstractNumId w:val="18"/>
  </w:num>
  <w:num w:numId="13">
    <w:abstractNumId w:val="11"/>
  </w:num>
  <w:num w:numId="14">
    <w:abstractNumId w:val="17"/>
  </w:num>
  <w:num w:numId="15">
    <w:abstractNumId w:val="6"/>
  </w:num>
  <w:num w:numId="16">
    <w:abstractNumId w:val="15"/>
  </w:num>
  <w:num w:numId="17">
    <w:abstractNumId w:val="9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8"/>
    <w:rsid w:val="00001302"/>
    <w:rsid w:val="00013C75"/>
    <w:rsid w:val="00022ABB"/>
    <w:rsid w:val="00027CD8"/>
    <w:rsid w:val="00030CBA"/>
    <w:rsid w:val="00031B85"/>
    <w:rsid w:val="00032A41"/>
    <w:rsid w:val="00033165"/>
    <w:rsid w:val="000435B0"/>
    <w:rsid w:val="00050F5D"/>
    <w:rsid w:val="00051CE5"/>
    <w:rsid w:val="000541B0"/>
    <w:rsid w:val="000543D2"/>
    <w:rsid w:val="0005484E"/>
    <w:rsid w:val="00055D6E"/>
    <w:rsid w:val="00055E8D"/>
    <w:rsid w:val="00073203"/>
    <w:rsid w:val="00083633"/>
    <w:rsid w:val="000869E0"/>
    <w:rsid w:val="000938E8"/>
    <w:rsid w:val="00097102"/>
    <w:rsid w:val="000A0833"/>
    <w:rsid w:val="000A6D35"/>
    <w:rsid w:val="000B20F7"/>
    <w:rsid w:val="000B3BFA"/>
    <w:rsid w:val="000C2E1A"/>
    <w:rsid w:val="000C4294"/>
    <w:rsid w:val="000C44A0"/>
    <w:rsid w:val="000D7CCE"/>
    <w:rsid w:val="000E18F2"/>
    <w:rsid w:val="000E3E16"/>
    <w:rsid w:val="000E64CB"/>
    <w:rsid w:val="000E746E"/>
    <w:rsid w:val="000F2983"/>
    <w:rsid w:val="00107AFF"/>
    <w:rsid w:val="00112121"/>
    <w:rsid w:val="00115002"/>
    <w:rsid w:val="00115203"/>
    <w:rsid w:val="00116343"/>
    <w:rsid w:val="0012774C"/>
    <w:rsid w:val="0013184B"/>
    <w:rsid w:val="00133699"/>
    <w:rsid w:val="001416E5"/>
    <w:rsid w:val="001477C9"/>
    <w:rsid w:val="00150CA3"/>
    <w:rsid w:val="001637D0"/>
    <w:rsid w:val="0016506C"/>
    <w:rsid w:val="00170FC4"/>
    <w:rsid w:val="00171454"/>
    <w:rsid w:val="001760FF"/>
    <w:rsid w:val="001774DD"/>
    <w:rsid w:val="001801FB"/>
    <w:rsid w:val="00186A31"/>
    <w:rsid w:val="0019392A"/>
    <w:rsid w:val="001C23B1"/>
    <w:rsid w:val="001C524C"/>
    <w:rsid w:val="001C6AB1"/>
    <w:rsid w:val="001D3C85"/>
    <w:rsid w:val="001D5B11"/>
    <w:rsid w:val="001E7F71"/>
    <w:rsid w:val="001F08BC"/>
    <w:rsid w:val="001F14A1"/>
    <w:rsid w:val="001F6AA8"/>
    <w:rsid w:val="002053EA"/>
    <w:rsid w:val="0021557A"/>
    <w:rsid w:val="0022184D"/>
    <w:rsid w:val="00235440"/>
    <w:rsid w:val="0025027D"/>
    <w:rsid w:val="002513A2"/>
    <w:rsid w:val="00265D76"/>
    <w:rsid w:val="00266293"/>
    <w:rsid w:val="00270795"/>
    <w:rsid w:val="00283BC7"/>
    <w:rsid w:val="00291180"/>
    <w:rsid w:val="002948D2"/>
    <w:rsid w:val="002A2DC0"/>
    <w:rsid w:val="002A58F1"/>
    <w:rsid w:val="002B74C6"/>
    <w:rsid w:val="002D0067"/>
    <w:rsid w:val="002E5B7F"/>
    <w:rsid w:val="003131AD"/>
    <w:rsid w:val="0033591C"/>
    <w:rsid w:val="00340DB6"/>
    <w:rsid w:val="0035094E"/>
    <w:rsid w:val="003546A7"/>
    <w:rsid w:val="00367701"/>
    <w:rsid w:val="0037041C"/>
    <w:rsid w:val="00372754"/>
    <w:rsid w:val="003731BD"/>
    <w:rsid w:val="0037373D"/>
    <w:rsid w:val="003755B5"/>
    <w:rsid w:val="003833C2"/>
    <w:rsid w:val="003857E3"/>
    <w:rsid w:val="00390D60"/>
    <w:rsid w:val="0039304C"/>
    <w:rsid w:val="00393FE9"/>
    <w:rsid w:val="003B20FC"/>
    <w:rsid w:val="003C66C5"/>
    <w:rsid w:val="003F042D"/>
    <w:rsid w:val="003F14E8"/>
    <w:rsid w:val="00400F3B"/>
    <w:rsid w:val="004037C5"/>
    <w:rsid w:val="00405DF4"/>
    <w:rsid w:val="004250CA"/>
    <w:rsid w:val="00433159"/>
    <w:rsid w:val="00436130"/>
    <w:rsid w:val="00447395"/>
    <w:rsid w:val="00450779"/>
    <w:rsid w:val="00452CB4"/>
    <w:rsid w:val="00454B14"/>
    <w:rsid w:val="0046066A"/>
    <w:rsid w:val="00463F15"/>
    <w:rsid w:val="00471FDF"/>
    <w:rsid w:val="0048046C"/>
    <w:rsid w:val="0048090F"/>
    <w:rsid w:val="00482EA7"/>
    <w:rsid w:val="00487025"/>
    <w:rsid w:val="004A1319"/>
    <w:rsid w:val="004A378D"/>
    <w:rsid w:val="004B4726"/>
    <w:rsid w:val="004B498C"/>
    <w:rsid w:val="004B5AEE"/>
    <w:rsid w:val="004B696F"/>
    <w:rsid w:val="004C2D27"/>
    <w:rsid w:val="004C3D19"/>
    <w:rsid w:val="004C4B89"/>
    <w:rsid w:val="004D42DA"/>
    <w:rsid w:val="0050453E"/>
    <w:rsid w:val="00505187"/>
    <w:rsid w:val="00527D79"/>
    <w:rsid w:val="00534163"/>
    <w:rsid w:val="00534329"/>
    <w:rsid w:val="005372A2"/>
    <w:rsid w:val="00537C0F"/>
    <w:rsid w:val="00543D65"/>
    <w:rsid w:val="0054424C"/>
    <w:rsid w:val="00544E38"/>
    <w:rsid w:val="00547151"/>
    <w:rsid w:val="00552591"/>
    <w:rsid w:val="005565A5"/>
    <w:rsid w:val="00576FB7"/>
    <w:rsid w:val="005810B3"/>
    <w:rsid w:val="005826BF"/>
    <w:rsid w:val="0058515F"/>
    <w:rsid w:val="005915BC"/>
    <w:rsid w:val="00596A87"/>
    <w:rsid w:val="00597C97"/>
    <w:rsid w:val="005A348C"/>
    <w:rsid w:val="005B3041"/>
    <w:rsid w:val="005B5709"/>
    <w:rsid w:val="005C5649"/>
    <w:rsid w:val="005E6C12"/>
    <w:rsid w:val="005F5AC7"/>
    <w:rsid w:val="005F734F"/>
    <w:rsid w:val="00602FC5"/>
    <w:rsid w:val="00624A44"/>
    <w:rsid w:val="006252C9"/>
    <w:rsid w:val="00643DD8"/>
    <w:rsid w:val="006441D7"/>
    <w:rsid w:val="006524BA"/>
    <w:rsid w:val="00656F4D"/>
    <w:rsid w:val="0066160F"/>
    <w:rsid w:val="00662C17"/>
    <w:rsid w:val="00680BDB"/>
    <w:rsid w:val="006820B8"/>
    <w:rsid w:val="00682FCC"/>
    <w:rsid w:val="006901FF"/>
    <w:rsid w:val="00694615"/>
    <w:rsid w:val="00694F03"/>
    <w:rsid w:val="006A299F"/>
    <w:rsid w:val="006A7FEA"/>
    <w:rsid w:val="006B3BBD"/>
    <w:rsid w:val="006C1DE6"/>
    <w:rsid w:val="006C4F1F"/>
    <w:rsid w:val="006C5300"/>
    <w:rsid w:val="006D3513"/>
    <w:rsid w:val="006D7835"/>
    <w:rsid w:val="006E4B79"/>
    <w:rsid w:val="006E5BD9"/>
    <w:rsid w:val="006E69C0"/>
    <w:rsid w:val="006E6E10"/>
    <w:rsid w:val="006F3406"/>
    <w:rsid w:val="006F50DC"/>
    <w:rsid w:val="00710C86"/>
    <w:rsid w:val="007151B9"/>
    <w:rsid w:val="007265EB"/>
    <w:rsid w:val="00733FBA"/>
    <w:rsid w:val="00735D17"/>
    <w:rsid w:val="007418E7"/>
    <w:rsid w:val="00742580"/>
    <w:rsid w:val="007568BD"/>
    <w:rsid w:val="00767E40"/>
    <w:rsid w:val="0077013B"/>
    <w:rsid w:val="00772559"/>
    <w:rsid w:val="007820AA"/>
    <w:rsid w:val="00790028"/>
    <w:rsid w:val="00795C00"/>
    <w:rsid w:val="00797419"/>
    <w:rsid w:val="00797B80"/>
    <w:rsid w:val="007B516D"/>
    <w:rsid w:val="007B7726"/>
    <w:rsid w:val="007B7DF3"/>
    <w:rsid w:val="007C16E9"/>
    <w:rsid w:val="007C69DD"/>
    <w:rsid w:val="007D33F2"/>
    <w:rsid w:val="007D66A4"/>
    <w:rsid w:val="007E2411"/>
    <w:rsid w:val="007F0469"/>
    <w:rsid w:val="00813F55"/>
    <w:rsid w:val="0083254F"/>
    <w:rsid w:val="00832701"/>
    <w:rsid w:val="00835ED9"/>
    <w:rsid w:val="0084063A"/>
    <w:rsid w:val="0084148A"/>
    <w:rsid w:val="00842AB3"/>
    <w:rsid w:val="00844EA6"/>
    <w:rsid w:val="00846A5A"/>
    <w:rsid w:val="00847214"/>
    <w:rsid w:val="008472C9"/>
    <w:rsid w:val="008515A0"/>
    <w:rsid w:val="008542B2"/>
    <w:rsid w:val="00856611"/>
    <w:rsid w:val="00857425"/>
    <w:rsid w:val="00857D53"/>
    <w:rsid w:val="0087225D"/>
    <w:rsid w:val="00875512"/>
    <w:rsid w:val="00885128"/>
    <w:rsid w:val="00890CE8"/>
    <w:rsid w:val="00894F7A"/>
    <w:rsid w:val="00896744"/>
    <w:rsid w:val="00896BF4"/>
    <w:rsid w:val="00897EEA"/>
    <w:rsid w:val="008A19B4"/>
    <w:rsid w:val="008A33F9"/>
    <w:rsid w:val="008A65E4"/>
    <w:rsid w:val="008B4B2F"/>
    <w:rsid w:val="008B795D"/>
    <w:rsid w:val="008C1867"/>
    <w:rsid w:val="008D3C0C"/>
    <w:rsid w:val="008D58C6"/>
    <w:rsid w:val="008F61F0"/>
    <w:rsid w:val="0091471E"/>
    <w:rsid w:val="00917A44"/>
    <w:rsid w:val="0092442D"/>
    <w:rsid w:val="00943BB0"/>
    <w:rsid w:val="009456C1"/>
    <w:rsid w:val="009539C0"/>
    <w:rsid w:val="00954D38"/>
    <w:rsid w:val="00960932"/>
    <w:rsid w:val="00970837"/>
    <w:rsid w:val="00973E6A"/>
    <w:rsid w:val="009767ED"/>
    <w:rsid w:val="009913F7"/>
    <w:rsid w:val="00996658"/>
    <w:rsid w:val="009966AE"/>
    <w:rsid w:val="009971E0"/>
    <w:rsid w:val="009A26B0"/>
    <w:rsid w:val="009C0463"/>
    <w:rsid w:val="009C2423"/>
    <w:rsid w:val="009C5D37"/>
    <w:rsid w:val="009C7B2C"/>
    <w:rsid w:val="009D2302"/>
    <w:rsid w:val="009D6B09"/>
    <w:rsid w:val="009E2682"/>
    <w:rsid w:val="009E2E5C"/>
    <w:rsid w:val="009E4242"/>
    <w:rsid w:val="009E685E"/>
    <w:rsid w:val="009F417F"/>
    <w:rsid w:val="009F5451"/>
    <w:rsid w:val="00A0509B"/>
    <w:rsid w:val="00A15BBD"/>
    <w:rsid w:val="00A230F6"/>
    <w:rsid w:val="00A25C3E"/>
    <w:rsid w:val="00A42486"/>
    <w:rsid w:val="00A518E0"/>
    <w:rsid w:val="00A51FF8"/>
    <w:rsid w:val="00A569EC"/>
    <w:rsid w:val="00A61DD9"/>
    <w:rsid w:val="00A67B51"/>
    <w:rsid w:val="00A67E3B"/>
    <w:rsid w:val="00A715EC"/>
    <w:rsid w:val="00AA2FDF"/>
    <w:rsid w:val="00AA585C"/>
    <w:rsid w:val="00AA6170"/>
    <w:rsid w:val="00AA763B"/>
    <w:rsid w:val="00AD07CE"/>
    <w:rsid w:val="00AD7973"/>
    <w:rsid w:val="00AD79D1"/>
    <w:rsid w:val="00AE0E21"/>
    <w:rsid w:val="00AE48AB"/>
    <w:rsid w:val="00AF43A8"/>
    <w:rsid w:val="00AF6D9F"/>
    <w:rsid w:val="00AF6E7C"/>
    <w:rsid w:val="00AF714C"/>
    <w:rsid w:val="00AF7333"/>
    <w:rsid w:val="00B00DF8"/>
    <w:rsid w:val="00B00EB1"/>
    <w:rsid w:val="00B02769"/>
    <w:rsid w:val="00B03489"/>
    <w:rsid w:val="00B13368"/>
    <w:rsid w:val="00B134AB"/>
    <w:rsid w:val="00B2332C"/>
    <w:rsid w:val="00B256C0"/>
    <w:rsid w:val="00B3002F"/>
    <w:rsid w:val="00B333D9"/>
    <w:rsid w:val="00B44E47"/>
    <w:rsid w:val="00B4630C"/>
    <w:rsid w:val="00B47CE8"/>
    <w:rsid w:val="00B528DB"/>
    <w:rsid w:val="00B55204"/>
    <w:rsid w:val="00B6439E"/>
    <w:rsid w:val="00B64433"/>
    <w:rsid w:val="00B65470"/>
    <w:rsid w:val="00B6609C"/>
    <w:rsid w:val="00B7091B"/>
    <w:rsid w:val="00B81EFB"/>
    <w:rsid w:val="00B85033"/>
    <w:rsid w:val="00B906E0"/>
    <w:rsid w:val="00B9144B"/>
    <w:rsid w:val="00B97265"/>
    <w:rsid w:val="00B9729D"/>
    <w:rsid w:val="00BB4A22"/>
    <w:rsid w:val="00BC35D6"/>
    <w:rsid w:val="00BD25AA"/>
    <w:rsid w:val="00BD5FD7"/>
    <w:rsid w:val="00BE31BB"/>
    <w:rsid w:val="00BE4FB5"/>
    <w:rsid w:val="00BE7586"/>
    <w:rsid w:val="00BF556D"/>
    <w:rsid w:val="00BF57BF"/>
    <w:rsid w:val="00BF657A"/>
    <w:rsid w:val="00BF7887"/>
    <w:rsid w:val="00C0017F"/>
    <w:rsid w:val="00C050E0"/>
    <w:rsid w:val="00C06A69"/>
    <w:rsid w:val="00C146B9"/>
    <w:rsid w:val="00C206F6"/>
    <w:rsid w:val="00C2471D"/>
    <w:rsid w:val="00C40AEF"/>
    <w:rsid w:val="00C41261"/>
    <w:rsid w:val="00C45870"/>
    <w:rsid w:val="00C51C29"/>
    <w:rsid w:val="00C555D6"/>
    <w:rsid w:val="00C618B6"/>
    <w:rsid w:val="00C706B0"/>
    <w:rsid w:val="00C74D8B"/>
    <w:rsid w:val="00C76710"/>
    <w:rsid w:val="00C835D4"/>
    <w:rsid w:val="00C92CED"/>
    <w:rsid w:val="00C93722"/>
    <w:rsid w:val="00C95D6A"/>
    <w:rsid w:val="00CA392D"/>
    <w:rsid w:val="00CA3CCB"/>
    <w:rsid w:val="00CA7538"/>
    <w:rsid w:val="00CB0D3E"/>
    <w:rsid w:val="00CB6FC4"/>
    <w:rsid w:val="00CC5B6C"/>
    <w:rsid w:val="00CD4E90"/>
    <w:rsid w:val="00CD6F3B"/>
    <w:rsid w:val="00CE410A"/>
    <w:rsid w:val="00CE4758"/>
    <w:rsid w:val="00CE5E5D"/>
    <w:rsid w:val="00CF6A0D"/>
    <w:rsid w:val="00CF7431"/>
    <w:rsid w:val="00D020DA"/>
    <w:rsid w:val="00D02981"/>
    <w:rsid w:val="00D04423"/>
    <w:rsid w:val="00D10268"/>
    <w:rsid w:val="00D10BCD"/>
    <w:rsid w:val="00D1191C"/>
    <w:rsid w:val="00D169D5"/>
    <w:rsid w:val="00D22445"/>
    <w:rsid w:val="00D348B5"/>
    <w:rsid w:val="00D3568F"/>
    <w:rsid w:val="00D35E67"/>
    <w:rsid w:val="00D37F42"/>
    <w:rsid w:val="00D51A35"/>
    <w:rsid w:val="00D54E8E"/>
    <w:rsid w:val="00D6537E"/>
    <w:rsid w:val="00D70C5F"/>
    <w:rsid w:val="00D71CE5"/>
    <w:rsid w:val="00D761E5"/>
    <w:rsid w:val="00D81C37"/>
    <w:rsid w:val="00D837C5"/>
    <w:rsid w:val="00D876E1"/>
    <w:rsid w:val="00D969BD"/>
    <w:rsid w:val="00DA037B"/>
    <w:rsid w:val="00DA3ACB"/>
    <w:rsid w:val="00DB3DC1"/>
    <w:rsid w:val="00DC087C"/>
    <w:rsid w:val="00DC2A8E"/>
    <w:rsid w:val="00DC696B"/>
    <w:rsid w:val="00DC7468"/>
    <w:rsid w:val="00DD5ED9"/>
    <w:rsid w:val="00DF70D8"/>
    <w:rsid w:val="00E01A6B"/>
    <w:rsid w:val="00E05F22"/>
    <w:rsid w:val="00E1153B"/>
    <w:rsid w:val="00E12D48"/>
    <w:rsid w:val="00E255A6"/>
    <w:rsid w:val="00E263EB"/>
    <w:rsid w:val="00E269B0"/>
    <w:rsid w:val="00E30681"/>
    <w:rsid w:val="00E3744D"/>
    <w:rsid w:val="00E43673"/>
    <w:rsid w:val="00E467CC"/>
    <w:rsid w:val="00E50187"/>
    <w:rsid w:val="00E50B13"/>
    <w:rsid w:val="00E63DC0"/>
    <w:rsid w:val="00E65C9B"/>
    <w:rsid w:val="00E7169F"/>
    <w:rsid w:val="00E7388D"/>
    <w:rsid w:val="00E836A8"/>
    <w:rsid w:val="00E8413F"/>
    <w:rsid w:val="00E855B8"/>
    <w:rsid w:val="00E90041"/>
    <w:rsid w:val="00E92BD8"/>
    <w:rsid w:val="00E94C53"/>
    <w:rsid w:val="00E95DEB"/>
    <w:rsid w:val="00E97730"/>
    <w:rsid w:val="00EB1E0D"/>
    <w:rsid w:val="00EC00D2"/>
    <w:rsid w:val="00EC09DC"/>
    <w:rsid w:val="00EC4692"/>
    <w:rsid w:val="00EC726D"/>
    <w:rsid w:val="00ED2EDE"/>
    <w:rsid w:val="00ED6109"/>
    <w:rsid w:val="00EE1A47"/>
    <w:rsid w:val="00EF3649"/>
    <w:rsid w:val="00EF3AE6"/>
    <w:rsid w:val="00F03CDB"/>
    <w:rsid w:val="00F06043"/>
    <w:rsid w:val="00F15FD6"/>
    <w:rsid w:val="00F173A5"/>
    <w:rsid w:val="00F22DE3"/>
    <w:rsid w:val="00F27AA6"/>
    <w:rsid w:val="00F37219"/>
    <w:rsid w:val="00F46143"/>
    <w:rsid w:val="00F46B0E"/>
    <w:rsid w:val="00F47ED2"/>
    <w:rsid w:val="00F54CE5"/>
    <w:rsid w:val="00F62BA5"/>
    <w:rsid w:val="00F70B36"/>
    <w:rsid w:val="00F7685A"/>
    <w:rsid w:val="00F80847"/>
    <w:rsid w:val="00F92637"/>
    <w:rsid w:val="00FA184A"/>
    <w:rsid w:val="00FA5601"/>
    <w:rsid w:val="00FC35D6"/>
    <w:rsid w:val="00FE1735"/>
    <w:rsid w:val="00FE75BF"/>
    <w:rsid w:val="00FE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7025"/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N">
    <w:name w:val="MN"/>
    <w:basedOn w:val="Nagwek"/>
    <w:autoRedefine/>
    <w:rsid w:val="000F2983"/>
    <w:rPr>
      <w:b/>
      <w:bCs/>
      <w:color w:val="000080"/>
      <w:sz w:val="24"/>
    </w:rPr>
  </w:style>
  <w:style w:type="paragraph" w:styleId="Nagwek">
    <w:name w:val="header"/>
    <w:basedOn w:val="Normalny"/>
    <w:rsid w:val="000F298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rsid w:val="00D6537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537E"/>
    <w:rPr>
      <w:b/>
      <w:bCs/>
    </w:rPr>
  </w:style>
  <w:style w:type="character" w:styleId="Hipercze">
    <w:name w:val="Hyperlink"/>
    <w:basedOn w:val="Domylnaczcionkaakapitu"/>
    <w:rsid w:val="00D6537E"/>
    <w:rPr>
      <w:color w:val="0000FF"/>
      <w:u w:val="single"/>
    </w:rPr>
  </w:style>
  <w:style w:type="character" w:styleId="Odwoaniedokomentarza">
    <w:name w:val="annotation reference"/>
    <w:basedOn w:val="Domylnaczcionkaakapitu"/>
    <w:rsid w:val="00D044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04423"/>
  </w:style>
  <w:style w:type="character" w:customStyle="1" w:styleId="TekstkomentarzaZnak">
    <w:name w:val="Tekst komentarza Znak"/>
    <w:basedOn w:val="Domylnaczcionkaakapitu"/>
    <w:link w:val="Tekstkomentarza"/>
    <w:rsid w:val="00D0442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044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04423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sid w:val="00D044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442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0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rsid w:val="004C3D19"/>
  </w:style>
  <w:style w:type="paragraph" w:customStyle="1" w:styleId="Normalny1">
    <w:name w:val="Normalny1"/>
    <w:rsid w:val="00D169D5"/>
    <w:pPr>
      <w:suppressAutoHyphens/>
      <w:spacing w:line="100" w:lineRule="atLeast"/>
      <w:textAlignment w:val="baseline"/>
    </w:pPr>
    <w:rPr>
      <w:lang w:eastAsia="ar-SA"/>
    </w:rPr>
  </w:style>
  <w:style w:type="paragraph" w:styleId="Mapadokumentu">
    <w:name w:val="Document Map"/>
    <w:basedOn w:val="Normalny"/>
    <w:link w:val="MapadokumentuZnak"/>
    <w:rsid w:val="00C555D6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C555D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EF3AE6"/>
  </w:style>
  <w:style w:type="character" w:customStyle="1" w:styleId="TekstprzypisudolnegoZnak">
    <w:name w:val="Tekst przypisu dolnego Znak"/>
    <w:basedOn w:val="Domylnaczcionkaakapitu"/>
    <w:link w:val="Tekstprzypisudolnego"/>
    <w:rsid w:val="00EF3AE6"/>
    <w:rPr>
      <w:rFonts w:ascii="Arial" w:hAnsi="Arial"/>
    </w:rPr>
  </w:style>
  <w:style w:type="character" w:styleId="Odwoanieprzypisudolnego">
    <w:name w:val="footnote reference"/>
    <w:basedOn w:val="Domylnaczcionkaakapitu"/>
    <w:rsid w:val="00EF3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andra.radzinska\AppData\Roaming\Microsoft\Szablony\Og&#322;oszeni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C7E02-EFC3-41D8-B98A-4552BFBB3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</Template>
  <TotalTime>1</TotalTime>
  <Pages>1</Pages>
  <Words>283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obowiązków:</vt:lpstr>
    </vt:vector>
  </TitlesOfParts>
  <Company>Asseco Poland S.A.</Company>
  <LinksUpToDate>false</LinksUpToDate>
  <CharactersWithSpaces>2147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mailto:rekrutacja@asseco.pl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obowiązków:</dc:title>
  <dc:creator>kasandra.radzinska</dc:creator>
  <cp:lastModifiedBy>Joanna Rudawska</cp:lastModifiedBy>
  <cp:revision>3</cp:revision>
  <dcterms:created xsi:type="dcterms:W3CDTF">2013-09-09T05:48:00Z</dcterms:created>
  <dcterms:modified xsi:type="dcterms:W3CDTF">2013-09-09T05:53:00Z</dcterms:modified>
</cp:coreProperties>
</file>