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CA" w:rsidRPr="002A2DC0" w:rsidRDefault="004250CA" w:rsidP="002A2DC0">
      <w:pPr>
        <w:spacing w:before="100" w:beforeAutospacing="1" w:after="100" w:afterAutospacing="1"/>
        <w:rPr>
          <w:rFonts w:ascii="Verdana" w:hAnsi="Verdana" w:cs="Arial"/>
        </w:rPr>
      </w:pPr>
      <w:proofErr w:type="spellStart"/>
      <w:r w:rsidRPr="002A2DC0">
        <w:rPr>
          <w:rFonts w:ascii="Verdana" w:hAnsi="Verdana" w:cs="Arial"/>
        </w:rPr>
        <w:t>Otago</w:t>
      </w:r>
      <w:proofErr w:type="spellEnd"/>
      <w:r w:rsidRPr="002A2DC0">
        <w:rPr>
          <w:rFonts w:ascii="Verdana" w:hAnsi="Verdana" w:cs="Arial"/>
        </w:rPr>
        <w:t xml:space="preserve"> sp. z o.o. spółka w 100% należąca do </w:t>
      </w:r>
      <w:proofErr w:type="spellStart"/>
      <w:r w:rsidRPr="002A2DC0">
        <w:rPr>
          <w:rFonts w:ascii="Verdana" w:hAnsi="Verdana" w:cs="Arial"/>
        </w:rPr>
        <w:t>Asseco</w:t>
      </w:r>
      <w:proofErr w:type="spellEnd"/>
      <w:r w:rsidRPr="002A2DC0">
        <w:rPr>
          <w:rFonts w:ascii="Verdana" w:hAnsi="Verdana" w:cs="Arial"/>
        </w:rPr>
        <w:t xml:space="preserve"> Poland SA </w:t>
      </w:r>
      <w:r w:rsidR="001E4A74">
        <w:rPr>
          <w:rFonts w:ascii="Verdana" w:hAnsi="Verdana" w:cs="Arial"/>
        </w:rPr>
        <w:t>rozważa otwarcie oddziału w Kieleckim Parku Technologicznym. P</w:t>
      </w:r>
      <w:r w:rsidRPr="002A2DC0">
        <w:rPr>
          <w:rFonts w:ascii="Verdana" w:hAnsi="Verdana" w:cs="Arial"/>
        </w:rPr>
        <w:t xml:space="preserve">oszukuje </w:t>
      </w:r>
      <w:r w:rsidR="001E4A74">
        <w:rPr>
          <w:rFonts w:ascii="Verdana" w:hAnsi="Verdana" w:cs="Arial"/>
        </w:rPr>
        <w:t xml:space="preserve">w tym celu </w:t>
      </w:r>
      <w:r w:rsidRPr="002A2DC0">
        <w:rPr>
          <w:rFonts w:ascii="Verdana" w:hAnsi="Verdana" w:cs="Arial"/>
        </w:rPr>
        <w:t>pracowników na stanowisko</w:t>
      </w:r>
    </w:p>
    <w:p w:rsidR="00170FC4" w:rsidRPr="000C2E1A" w:rsidRDefault="00767E40" w:rsidP="004250CA">
      <w:pPr>
        <w:pStyle w:val="NormalnyWeb"/>
        <w:jc w:val="center"/>
        <w:rPr>
          <w:rFonts w:ascii="Verdana" w:hAnsi="Verdana" w:cs="Arial"/>
          <w:b/>
          <w:bCs/>
          <w:sz w:val="32"/>
          <w:szCs w:val="18"/>
        </w:rPr>
      </w:pPr>
      <w:r w:rsidRPr="00767E40">
        <w:rPr>
          <w:rFonts w:ascii="Verdana" w:hAnsi="Verdana" w:cs="Arial"/>
          <w:b/>
          <w:bCs/>
          <w:sz w:val="32"/>
          <w:szCs w:val="18"/>
        </w:rPr>
        <w:t>Starszy</w:t>
      </w:r>
      <w:r w:rsidR="00D969BD">
        <w:rPr>
          <w:rFonts w:ascii="Verdana" w:hAnsi="Verdana" w:cs="Arial"/>
          <w:b/>
          <w:bCs/>
          <w:sz w:val="32"/>
          <w:szCs w:val="18"/>
        </w:rPr>
        <w:t xml:space="preserve"> Programista</w:t>
      </w:r>
    </w:p>
    <w:p w:rsidR="0037373D" w:rsidRPr="00085EF2" w:rsidRDefault="0037373D" w:rsidP="0037373D">
      <w:pPr>
        <w:spacing w:before="100" w:beforeAutospacing="1" w:after="100" w:afterAutospacing="1"/>
        <w:rPr>
          <w:rFonts w:ascii="Verdana" w:hAnsi="Verdana" w:cs="Arial"/>
          <w:b/>
          <w:bCs/>
        </w:rPr>
      </w:pPr>
      <w:r w:rsidRPr="00085EF2">
        <w:rPr>
          <w:rFonts w:ascii="Verdana" w:hAnsi="Verdana" w:cs="Arial"/>
          <w:b/>
          <w:bCs/>
        </w:rPr>
        <w:t xml:space="preserve">Osoba zatrudniona na tym stanowisku będzie odpowiedzialna za </w:t>
      </w:r>
      <w:r>
        <w:rPr>
          <w:rFonts w:ascii="Verdana" w:hAnsi="Verdana" w:cs="Arial"/>
          <w:b/>
          <w:bCs/>
        </w:rPr>
        <w:t xml:space="preserve">programowanie, projektowanie, </w:t>
      </w:r>
      <w:r w:rsidR="00E836A8">
        <w:rPr>
          <w:rFonts w:ascii="Verdana" w:hAnsi="Verdana" w:cs="Arial"/>
          <w:b/>
          <w:bCs/>
        </w:rPr>
        <w:t>przygotowanie</w:t>
      </w:r>
      <w:r>
        <w:rPr>
          <w:rFonts w:ascii="Verdana" w:hAnsi="Verdana" w:cs="Arial"/>
          <w:b/>
          <w:bCs/>
        </w:rPr>
        <w:t xml:space="preserve"> testów oraz dokumentacji.</w:t>
      </w:r>
    </w:p>
    <w:p w:rsidR="00D6537E" w:rsidRPr="00115002" w:rsidRDefault="00D6537E" w:rsidP="00C555D6">
      <w:pPr>
        <w:spacing w:before="100" w:beforeAutospacing="1" w:after="100" w:afterAutospacing="1" w:line="360" w:lineRule="auto"/>
        <w:outlineLvl w:val="0"/>
        <w:rPr>
          <w:rFonts w:ascii="Verdana" w:hAnsi="Verdana" w:cs="Arial"/>
          <w:bCs/>
        </w:rPr>
      </w:pPr>
      <w:r w:rsidRPr="00694F03">
        <w:rPr>
          <w:rFonts w:ascii="Verdana" w:hAnsi="Verdana" w:cs="Arial"/>
          <w:b/>
          <w:bCs/>
        </w:rPr>
        <w:t xml:space="preserve">Wymagania: </w:t>
      </w:r>
    </w:p>
    <w:p w:rsidR="00D169D5" w:rsidRPr="00B55204" w:rsidRDefault="00D169D5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 xml:space="preserve">Wykształcenie wyższe informatyczne </w:t>
      </w:r>
      <w:r w:rsidR="00235440" w:rsidRPr="00B55204">
        <w:rPr>
          <w:rFonts w:ascii="Verdana" w:hAnsi="Verdana" w:cs="Arial"/>
          <w:bCs/>
        </w:rPr>
        <w:t>lub ostatni</w:t>
      </w:r>
      <w:r w:rsidR="00F54D42">
        <w:rPr>
          <w:rFonts w:ascii="Verdana" w:hAnsi="Verdana" w:cs="Arial"/>
          <w:bCs/>
        </w:rPr>
        <w:t>e</w:t>
      </w:r>
      <w:r w:rsidR="00235440" w:rsidRPr="00B55204">
        <w:rPr>
          <w:rFonts w:ascii="Verdana" w:hAnsi="Verdana" w:cs="Arial"/>
          <w:bCs/>
        </w:rPr>
        <w:t xml:space="preserve"> </w:t>
      </w:r>
      <w:r w:rsidR="00F54D42">
        <w:rPr>
          <w:rFonts w:ascii="Verdana" w:hAnsi="Verdana" w:cs="Arial"/>
          <w:bCs/>
        </w:rPr>
        <w:t>lata</w:t>
      </w:r>
      <w:r w:rsidR="00235440" w:rsidRPr="00B55204">
        <w:rPr>
          <w:rFonts w:ascii="Verdana" w:hAnsi="Verdana" w:cs="Arial"/>
          <w:bCs/>
        </w:rPr>
        <w:t xml:space="preserve"> studiów</w:t>
      </w:r>
      <w:r w:rsidR="00B134AB" w:rsidRPr="00B55204">
        <w:rPr>
          <w:rFonts w:ascii="Verdana" w:hAnsi="Verdana" w:cs="Arial"/>
          <w:bCs/>
        </w:rPr>
        <w:t xml:space="preserve"> magisterskich</w:t>
      </w:r>
    </w:p>
    <w:p w:rsidR="00B134AB" w:rsidRPr="00B55204" w:rsidRDefault="00235440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 xml:space="preserve">Min. rok doświadczenia na </w:t>
      </w:r>
      <w:r w:rsidR="00B134AB" w:rsidRPr="00B55204">
        <w:rPr>
          <w:rFonts w:ascii="Verdana" w:hAnsi="Verdana" w:cs="Arial"/>
          <w:bCs/>
        </w:rPr>
        <w:t xml:space="preserve">stanowisku programisty (w przypadku absolwentów </w:t>
      </w:r>
      <w:r w:rsidR="009A1880">
        <w:rPr>
          <w:rFonts w:ascii="Verdana" w:hAnsi="Verdana" w:cs="Arial"/>
          <w:bCs/>
        </w:rPr>
        <w:t xml:space="preserve">dziennych </w:t>
      </w:r>
      <w:r w:rsidR="00B134AB" w:rsidRPr="00B55204">
        <w:rPr>
          <w:rFonts w:ascii="Verdana" w:hAnsi="Verdana" w:cs="Arial"/>
          <w:bCs/>
        </w:rPr>
        <w:t>studiów magisterskich – warunek niekonieczny)</w:t>
      </w:r>
    </w:p>
    <w:p w:rsidR="00033165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Praktyczna znajomość Java Standard Edition oraz SQL</w:t>
      </w:r>
    </w:p>
    <w:p w:rsidR="00033165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Znajomość metodologii programowania obiektowego na przykładzie języka Java (w tym wzorców projektowych)</w:t>
      </w:r>
    </w:p>
    <w:p w:rsidR="00033165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Znajomość zagadnień związanych z projektowaniem aplikacji bazodanowych</w:t>
      </w:r>
    </w:p>
    <w:p w:rsidR="00033165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Przynajmniej teoretyczna znajomość technologii tworzenia aplikacji internetowych: Java Enterprise Edition (JSP/</w:t>
      </w:r>
      <w:proofErr w:type="spellStart"/>
      <w:r w:rsidRPr="00B55204">
        <w:rPr>
          <w:rFonts w:ascii="Verdana" w:hAnsi="Verdana" w:cs="Arial"/>
          <w:bCs/>
        </w:rPr>
        <w:t>Servlets</w:t>
      </w:r>
      <w:proofErr w:type="spellEnd"/>
      <w:r w:rsidRPr="00B55204">
        <w:rPr>
          <w:rFonts w:ascii="Verdana" w:hAnsi="Verdana" w:cs="Arial"/>
          <w:bCs/>
        </w:rPr>
        <w:t>), AJAX, HTML/CSS</w:t>
      </w:r>
      <w:r w:rsidR="004250CA">
        <w:rPr>
          <w:rFonts w:ascii="Verdana" w:hAnsi="Verdana" w:cs="Arial"/>
          <w:bCs/>
        </w:rPr>
        <w:t xml:space="preserve"> oraz protokołów HTTP/HTTPS</w:t>
      </w:r>
    </w:p>
    <w:p w:rsidR="00B134AB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Wiedza z zakresu zagadnień związanych z bezpieczeństwem</w:t>
      </w:r>
    </w:p>
    <w:p w:rsidR="00B134AB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Znajomość języka angielskiego</w:t>
      </w:r>
      <w:r w:rsidR="004A1319">
        <w:rPr>
          <w:rFonts w:ascii="Verdana" w:hAnsi="Verdana" w:cs="Arial"/>
          <w:bCs/>
        </w:rPr>
        <w:t xml:space="preserve"> przynajmniej</w:t>
      </w:r>
      <w:r w:rsidRPr="00B55204">
        <w:rPr>
          <w:rFonts w:ascii="Verdana" w:hAnsi="Verdana" w:cs="Arial"/>
          <w:bCs/>
        </w:rPr>
        <w:t xml:space="preserve"> na poziomie umożliwiającym czytanie dokumentacji technicznej</w:t>
      </w:r>
    </w:p>
    <w:p w:rsidR="00033165" w:rsidRPr="00B55204" w:rsidRDefault="00973E6A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Umiejętność pracy w zespole i poczucie odpowiedzialności za wykonywane zadania</w:t>
      </w:r>
    </w:p>
    <w:p w:rsidR="00B55204" w:rsidRPr="00B55204" w:rsidRDefault="00B55204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Zdolność do analitycznego myślenia</w:t>
      </w:r>
    </w:p>
    <w:p w:rsidR="00D169D5" w:rsidRPr="00D169D5" w:rsidRDefault="00D169D5" w:rsidP="00C555D6">
      <w:pPr>
        <w:spacing w:before="100" w:beforeAutospacing="1" w:after="100" w:afterAutospacing="1" w:line="276" w:lineRule="auto"/>
        <w:outlineLvl w:val="0"/>
        <w:rPr>
          <w:rFonts w:ascii="Verdana" w:hAnsi="Verdana" w:cs="Arial"/>
        </w:rPr>
      </w:pPr>
      <w:r w:rsidRPr="00D169D5">
        <w:rPr>
          <w:rFonts w:ascii="Verdana" w:hAnsi="Verdana" w:cs="Arial"/>
          <w:b/>
          <w:bCs/>
        </w:rPr>
        <w:t>Mile widziane:</w:t>
      </w:r>
    </w:p>
    <w:p w:rsidR="00D169D5" w:rsidRPr="00B55204" w:rsidRDefault="00D169D5" w:rsidP="00013C75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Doświadc</w:t>
      </w:r>
      <w:r w:rsidR="00033165" w:rsidRPr="00B55204">
        <w:rPr>
          <w:rFonts w:ascii="Verdana" w:hAnsi="Verdana" w:cs="Arial"/>
          <w:bCs/>
        </w:rPr>
        <w:t xml:space="preserve">zenie w </w:t>
      </w:r>
      <w:r w:rsidR="00033165" w:rsidRPr="00B55204">
        <w:rPr>
          <w:rFonts w:ascii="Verdana" w:hAnsi="Verdana"/>
        </w:rPr>
        <w:t>tworzeniu aplikacji przy użyciu:</w:t>
      </w:r>
    </w:p>
    <w:p w:rsidR="00033165" w:rsidRPr="00B55204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</w:rPr>
      </w:pPr>
      <w:r w:rsidRPr="00B55204">
        <w:rPr>
          <w:rFonts w:ascii="Verdana" w:hAnsi="Verdana"/>
        </w:rPr>
        <w:t xml:space="preserve">Serwera </w:t>
      </w:r>
      <w:proofErr w:type="spellStart"/>
      <w:r w:rsidRPr="00B55204">
        <w:rPr>
          <w:rFonts w:ascii="Verdana" w:hAnsi="Verdana"/>
        </w:rPr>
        <w:t>Tomcat</w:t>
      </w:r>
      <w:proofErr w:type="spellEnd"/>
      <w:r w:rsidRPr="00B55204">
        <w:rPr>
          <w:rFonts w:ascii="Verdana" w:hAnsi="Verdana"/>
        </w:rPr>
        <w:t xml:space="preserve">, </w:t>
      </w:r>
      <w:proofErr w:type="spellStart"/>
      <w:r w:rsidRPr="00B55204">
        <w:rPr>
          <w:rFonts w:ascii="Verdana" w:hAnsi="Verdana"/>
        </w:rPr>
        <w:t>JBoss</w:t>
      </w:r>
      <w:proofErr w:type="spellEnd"/>
      <w:r w:rsidRPr="00B55204">
        <w:rPr>
          <w:rFonts w:ascii="Verdana" w:hAnsi="Verdana"/>
        </w:rPr>
        <w:t xml:space="preserve"> lub </w:t>
      </w:r>
      <w:proofErr w:type="spellStart"/>
      <w:r w:rsidRPr="00B55204">
        <w:rPr>
          <w:rFonts w:ascii="Verdana" w:hAnsi="Verdana"/>
        </w:rPr>
        <w:t>Glassfish</w:t>
      </w:r>
      <w:proofErr w:type="spellEnd"/>
    </w:p>
    <w:p w:rsidR="00033165" w:rsidRPr="00B55204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</w:rPr>
      </w:pPr>
      <w:r w:rsidRPr="00B55204">
        <w:rPr>
          <w:rFonts w:ascii="Verdana" w:hAnsi="Verdana"/>
        </w:rPr>
        <w:t xml:space="preserve">Bazy danych Oracle (PL/SQL, optymalizacja i administracja) oraz </w:t>
      </w:r>
      <w:proofErr w:type="spellStart"/>
      <w:r w:rsidRPr="00B55204">
        <w:rPr>
          <w:rFonts w:ascii="Verdana" w:hAnsi="Verdana"/>
        </w:rPr>
        <w:t>MySQL</w:t>
      </w:r>
      <w:proofErr w:type="spellEnd"/>
    </w:p>
    <w:p w:rsidR="00033165" w:rsidRPr="0037373D" w:rsidRDefault="005372A2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>Hibernate</w:t>
      </w:r>
    </w:p>
    <w:p w:rsidR="00033165" w:rsidRPr="00B55204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</w:rPr>
      </w:pPr>
      <w:r w:rsidRPr="00B55204">
        <w:rPr>
          <w:rFonts w:ascii="Verdana" w:hAnsi="Verdana"/>
        </w:rPr>
        <w:t>GWT</w:t>
      </w:r>
    </w:p>
    <w:p w:rsidR="00B44E47" w:rsidRDefault="00B44E47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jQuery</w:t>
      </w:r>
      <w:proofErr w:type="spellEnd"/>
    </w:p>
    <w:p w:rsidR="00033165" w:rsidRPr="00B55204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</w:rPr>
      </w:pPr>
      <w:r w:rsidRPr="00B55204">
        <w:rPr>
          <w:rFonts w:ascii="Verdana" w:hAnsi="Verdana"/>
        </w:rPr>
        <w:t>XML, XSD, DTD</w:t>
      </w:r>
    </w:p>
    <w:p w:rsidR="00033165" w:rsidRPr="00B55204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</w:rPr>
      </w:pPr>
      <w:r w:rsidRPr="00B55204">
        <w:rPr>
          <w:rFonts w:ascii="Verdana" w:hAnsi="Verdana"/>
        </w:rPr>
        <w:t>.NET (C# lub C++)</w:t>
      </w:r>
    </w:p>
    <w:p w:rsidR="00033165" w:rsidRPr="00B55204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</w:rPr>
      </w:pPr>
      <w:r w:rsidRPr="00B55204">
        <w:rPr>
          <w:rFonts w:ascii="Verdana" w:hAnsi="Verdana"/>
        </w:rPr>
        <w:t>.NET Compact Framework</w:t>
      </w:r>
    </w:p>
    <w:p w:rsidR="00033165" w:rsidRPr="00B55204" w:rsidRDefault="00033165" w:rsidP="00013C75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</w:rPr>
      </w:pPr>
      <w:proofErr w:type="spellStart"/>
      <w:r w:rsidRPr="00B55204">
        <w:rPr>
          <w:rFonts w:ascii="Verdana" w:hAnsi="Verdana"/>
        </w:rPr>
        <w:t>Sharepoint</w:t>
      </w:r>
      <w:proofErr w:type="spellEnd"/>
      <w:r w:rsidRPr="00B55204">
        <w:rPr>
          <w:rFonts w:ascii="Verdana" w:hAnsi="Verdana"/>
        </w:rPr>
        <w:t xml:space="preserve"> (</w:t>
      </w:r>
      <w:proofErr w:type="spellStart"/>
      <w:r w:rsidRPr="00B55204">
        <w:rPr>
          <w:rFonts w:ascii="Verdana" w:hAnsi="Verdana"/>
        </w:rPr>
        <w:t>WebParts</w:t>
      </w:r>
      <w:proofErr w:type="spellEnd"/>
      <w:r w:rsidRPr="00B55204">
        <w:rPr>
          <w:rFonts w:ascii="Verdana" w:hAnsi="Verdana"/>
        </w:rPr>
        <w:t xml:space="preserve">) </w:t>
      </w:r>
    </w:p>
    <w:p w:rsidR="002A2DC0" w:rsidRDefault="00033165" w:rsidP="002A2DC0">
      <w:pPr>
        <w:pStyle w:val="Normalny1"/>
        <w:numPr>
          <w:ilvl w:val="1"/>
          <w:numId w:val="14"/>
        </w:numPr>
        <w:spacing w:line="276" w:lineRule="auto"/>
        <w:rPr>
          <w:rFonts w:ascii="Verdana" w:hAnsi="Verdana"/>
        </w:rPr>
      </w:pPr>
      <w:r w:rsidRPr="00B55204">
        <w:rPr>
          <w:rFonts w:ascii="Verdana" w:hAnsi="Verdana"/>
        </w:rPr>
        <w:t>COM (Component Object Model)</w:t>
      </w:r>
    </w:p>
    <w:p w:rsidR="002A2DC0" w:rsidRPr="002A2DC0" w:rsidRDefault="002A2DC0" w:rsidP="002A2DC0">
      <w:pPr>
        <w:pStyle w:val="Normalny1"/>
        <w:numPr>
          <w:ilvl w:val="0"/>
          <w:numId w:val="14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w </w:t>
      </w:r>
      <w:r w:rsidR="00347AFE">
        <w:rPr>
          <w:rFonts w:ascii="Verdana" w:hAnsi="Verdana"/>
        </w:rPr>
        <w:t xml:space="preserve">rozwijaniu </w:t>
      </w:r>
      <w:r>
        <w:rPr>
          <w:rFonts w:ascii="Verdana" w:hAnsi="Verdana"/>
        </w:rPr>
        <w:t>systemów GIS</w:t>
      </w:r>
    </w:p>
    <w:p w:rsidR="00A569EC" w:rsidRPr="00A569EC" w:rsidRDefault="00A569EC" w:rsidP="00D70C5F">
      <w:pPr>
        <w:spacing w:before="100" w:beforeAutospacing="1" w:after="100" w:afterAutospacing="1" w:line="276" w:lineRule="auto"/>
        <w:outlineLvl w:val="0"/>
        <w:rPr>
          <w:rFonts w:ascii="Verdana" w:hAnsi="Verdana" w:cs="Arial"/>
          <w:b/>
          <w:bCs/>
        </w:rPr>
      </w:pPr>
      <w:r w:rsidRPr="00A569EC">
        <w:rPr>
          <w:rFonts w:ascii="Verdana" w:hAnsi="Verdana" w:cs="Arial"/>
          <w:b/>
          <w:bCs/>
        </w:rPr>
        <w:t>Oferujemy:</w:t>
      </w:r>
    </w:p>
    <w:p w:rsidR="00A569EC" w:rsidRPr="00A569EC" w:rsidRDefault="00A569EC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A569EC">
        <w:rPr>
          <w:rFonts w:ascii="Verdana" w:hAnsi="Verdana" w:cs="Arial"/>
          <w:bCs/>
        </w:rPr>
        <w:t>praca w największej polskiej i jednej z największych europejskich firm informatycznych dostarczających oprogramowanie</w:t>
      </w:r>
    </w:p>
    <w:p w:rsidR="00A569EC" w:rsidRPr="00A569EC" w:rsidRDefault="00A569EC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A569EC">
        <w:rPr>
          <w:rFonts w:ascii="Verdana" w:hAnsi="Verdana" w:cs="Arial"/>
          <w:bCs/>
        </w:rPr>
        <w:t>stabilne warunki zatrudnienia</w:t>
      </w:r>
    </w:p>
    <w:p w:rsidR="00A569EC" w:rsidRPr="00D70C5F" w:rsidRDefault="00A569EC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A569EC">
        <w:rPr>
          <w:rFonts w:ascii="Verdana" w:hAnsi="Verdana" w:cs="Arial"/>
          <w:bCs/>
        </w:rPr>
        <w:t>możliwość rozwoju zawodowego</w:t>
      </w:r>
    </w:p>
    <w:p w:rsidR="001E4A74" w:rsidRDefault="00694F03" w:rsidP="001E4A74">
      <w:pPr>
        <w:pStyle w:val="NormalnyWeb"/>
        <w:spacing w:after="240"/>
        <w:rPr>
          <w:rFonts w:ascii="Verdana" w:hAnsi="Verdana" w:cs="Arial"/>
          <w:sz w:val="18"/>
          <w:szCs w:val="18"/>
        </w:rPr>
      </w:pPr>
      <w:r w:rsidRPr="009632B1">
        <w:rPr>
          <w:rFonts w:ascii="Verdana" w:hAnsi="Verdana" w:cs="Arial"/>
          <w:sz w:val="20"/>
          <w:szCs w:val="20"/>
        </w:rPr>
        <w:t xml:space="preserve">CV oraz list motywacyjny prosimy wysyłać na adres e-mail: </w:t>
      </w:r>
      <w:r w:rsidR="001E4A74" w:rsidRPr="001E4A74">
        <w:rPr>
          <w:rFonts w:ascii="Verdana" w:hAnsi="Verdana" w:cs="Arial"/>
          <w:sz w:val="20"/>
          <w:szCs w:val="20"/>
        </w:rPr>
        <w:t>i</w:t>
      </w:r>
      <w:r w:rsidR="001E4A74">
        <w:rPr>
          <w:rFonts w:ascii="Verdana" w:hAnsi="Verdana" w:cs="Arial"/>
          <w:sz w:val="20"/>
          <w:szCs w:val="20"/>
        </w:rPr>
        <w:t>t@technopark.kielce.pl</w:t>
      </w:r>
      <w:r>
        <w:rPr>
          <w:rFonts w:ascii="Verdana" w:hAnsi="Verdana" w:cs="Arial"/>
          <w:sz w:val="20"/>
          <w:szCs w:val="20"/>
        </w:rPr>
        <w:t xml:space="preserve"> z </w:t>
      </w:r>
      <w:r w:rsidRPr="009632B1">
        <w:rPr>
          <w:rFonts w:ascii="Verdana" w:hAnsi="Verdana" w:cs="Arial"/>
          <w:sz w:val="20"/>
          <w:szCs w:val="20"/>
        </w:rPr>
        <w:t>dopiskiem</w:t>
      </w:r>
      <w:r w:rsidR="00027CD8">
        <w:rPr>
          <w:rFonts w:ascii="Verdana" w:hAnsi="Verdana" w:cs="Arial"/>
          <w:sz w:val="20"/>
          <w:szCs w:val="20"/>
        </w:rPr>
        <w:t xml:space="preserve"> </w:t>
      </w:r>
      <w:r w:rsidR="00A569EC">
        <w:rPr>
          <w:rFonts w:ascii="Verdana" w:hAnsi="Verdana" w:cs="Arial"/>
          <w:b/>
          <w:bCs/>
          <w:sz w:val="20"/>
          <w:szCs w:val="20"/>
        </w:rPr>
        <w:t xml:space="preserve">Starszy Programista </w:t>
      </w:r>
      <w:r w:rsidRPr="009632B1">
        <w:rPr>
          <w:rFonts w:ascii="Verdana" w:hAnsi="Verdana" w:cs="Arial"/>
          <w:sz w:val="20"/>
          <w:szCs w:val="20"/>
        </w:rPr>
        <w:t>w tytule maila</w:t>
      </w:r>
      <w:r w:rsidRPr="00DF70D8">
        <w:rPr>
          <w:rStyle w:val="Pogrubienie"/>
          <w:rFonts w:ascii="Verdana" w:hAnsi="Verdana" w:cs="Arial"/>
          <w:b w:val="0"/>
          <w:sz w:val="20"/>
          <w:szCs w:val="20"/>
        </w:rPr>
        <w:t>.</w:t>
      </w:r>
      <w:r w:rsidRPr="00482D0F">
        <w:rPr>
          <w:rFonts w:ascii="Verdana" w:hAnsi="Verdana" w:cs="Arial"/>
          <w:sz w:val="18"/>
          <w:szCs w:val="18"/>
        </w:rPr>
        <w:t> </w:t>
      </w:r>
      <w:r w:rsidR="001E4A74">
        <w:rPr>
          <w:rFonts w:ascii="Verdana" w:hAnsi="Verdana" w:cs="Arial"/>
          <w:sz w:val="18"/>
          <w:szCs w:val="18"/>
        </w:rPr>
        <w:t>Oferty należy wysyłać do dnia 30 września br.</w:t>
      </w:r>
    </w:p>
    <w:p w:rsidR="001E4A74" w:rsidRDefault="001E4A74" w:rsidP="001E4A74">
      <w:pPr>
        <w:pStyle w:val="NormalnyWeb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Dokumenty zostaną przekazane firmie </w:t>
      </w:r>
      <w:proofErr w:type="spellStart"/>
      <w:r>
        <w:rPr>
          <w:rFonts w:ascii="Verdana" w:hAnsi="Verdana" w:cs="Arial"/>
          <w:sz w:val="18"/>
          <w:szCs w:val="18"/>
        </w:rPr>
        <w:t>Otago</w:t>
      </w:r>
      <w:proofErr w:type="spellEnd"/>
      <w:r>
        <w:rPr>
          <w:rFonts w:ascii="Verdana" w:hAnsi="Verdana" w:cs="Arial"/>
          <w:sz w:val="18"/>
          <w:szCs w:val="18"/>
        </w:rPr>
        <w:t xml:space="preserve"> przez Kielecki Park Technologiczny.</w:t>
      </w:r>
    </w:p>
    <w:p w:rsidR="001E4A74" w:rsidRDefault="001E4A74" w:rsidP="001E4A74">
      <w:pPr>
        <w:pStyle w:val="NormalnyWeb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Informujemy, że firma skontaktuje się jedynie z wybranymi osobami. </w:t>
      </w:r>
    </w:p>
    <w:p w:rsidR="00A569EC" w:rsidRPr="000938E8" w:rsidRDefault="001E4A74" w:rsidP="001E4A74">
      <w:pPr>
        <w:pStyle w:val="NormalnyWeb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Dokumenty powinny zawierać klauzulę: </w:t>
      </w:r>
      <w:r>
        <w:rPr>
          <w:rFonts w:ascii="Verdana" w:hAnsi="Verdana" w:cs="Arial"/>
          <w:i/>
          <w:sz w:val="16"/>
          <w:szCs w:val="16"/>
        </w:rPr>
        <w:t>Wyrażam zgodę na przekazanie dokumentów przez Kielecki Park Technologiczny firmie prowadzącej rekrutację</w:t>
      </w:r>
      <w:r>
        <w:rPr>
          <w:rFonts w:ascii="Verdana" w:hAnsi="Verdana" w:cs="Arial"/>
          <w:sz w:val="16"/>
          <w:szCs w:val="16"/>
        </w:rPr>
        <w:t xml:space="preserve"> oraz </w:t>
      </w:r>
      <w:r>
        <w:rPr>
          <w:rFonts w:ascii="Verdana" w:hAnsi="Verdana" w:cs="Arial"/>
          <w:i/>
          <w:sz w:val="16"/>
          <w:szCs w:val="16"/>
        </w:rPr>
        <w:t>"Wyrażam zgodę na przetwarzanie moich danych osobowych zawartych w ofercie pracy dla potrzeb procesu rekrutacji zgodnie z ustawą z dnia 27.08.1997r. Dz. U. z 2002 r., Nr 101, poz. 923 ze zm."</w:t>
      </w:r>
      <w:bookmarkStart w:id="0" w:name="_GoBack"/>
      <w:bookmarkEnd w:id="0"/>
    </w:p>
    <w:sectPr w:rsidR="00A569EC" w:rsidRPr="000938E8" w:rsidSect="006441D7">
      <w:pgSz w:w="11906" w:h="16838"/>
      <w:pgMar w:top="539" w:right="92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D1254D0"/>
    <w:lvl w:ilvl="0">
      <w:numFmt w:val="bullet"/>
      <w:lvlText w:val="*"/>
      <w:lvlJc w:val="left"/>
    </w:lvl>
  </w:abstractNum>
  <w:abstractNum w:abstractNumId="1">
    <w:nsid w:val="04D040D9"/>
    <w:multiLevelType w:val="multilevel"/>
    <w:tmpl w:val="F3B6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5802AE"/>
    <w:multiLevelType w:val="hybridMultilevel"/>
    <w:tmpl w:val="E90E6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2D3D08"/>
    <w:multiLevelType w:val="multilevel"/>
    <w:tmpl w:val="583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F733EC"/>
    <w:multiLevelType w:val="hybridMultilevel"/>
    <w:tmpl w:val="56D0FF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64A79F4"/>
    <w:multiLevelType w:val="hybridMultilevel"/>
    <w:tmpl w:val="945E7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973E0"/>
    <w:multiLevelType w:val="hybridMultilevel"/>
    <w:tmpl w:val="3884805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>
    <w:nsid w:val="49FF6FCA"/>
    <w:multiLevelType w:val="hybridMultilevel"/>
    <w:tmpl w:val="FA7042A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085C7B"/>
    <w:multiLevelType w:val="hybridMultilevel"/>
    <w:tmpl w:val="4490C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35E53"/>
    <w:multiLevelType w:val="hybridMultilevel"/>
    <w:tmpl w:val="BBFAF5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01D1496"/>
    <w:multiLevelType w:val="hybridMultilevel"/>
    <w:tmpl w:val="F102856A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>
    <w:nsid w:val="661D22C0"/>
    <w:multiLevelType w:val="hybridMultilevel"/>
    <w:tmpl w:val="A9F49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19495A"/>
    <w:multiLevelType w:val="multilevel"/>
    <w:tmpl w:val="7478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DC1AA0"/>
    <w:multiLevelType w:val="multilevel"/>
    <w:tmpl w:val="61DE1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5A6F93"/>
    <w:multiLevelType w:val="hybridMultilevel"/>
    <w:tmpl w:val="79DEAA8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5">
    <w:nsid w:val="75FA366B"/>
    <w:multiLevelType w:val="hybridMultilevel"/>
    <w:tmpl w:val="230AA7F8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6">
    <w:nsid w:val="78052348"/>
    <w:multiLevelType w:val="hybridMultilevel"/>
    <w:tmpl w:val="81E6C72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D76AF86">
      <w:start w:val="1"/>
      <w:numFmt w:val="bullet"/>
      <w:lvlText w:val=""/>
      <w:lvlJc w:val="left"/>
      <w:pPr>
        <w:ind w:left="151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7BCD3598"/>
    <w:multiLevelType w:val="hybridMultilevel"/>
    <w:tmpl w:val="749CEDB4"/>
    <w:lvl w:ilvl="0" w:tplc="0415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2"/>
  </w:num>
  <w:num w:numId="4">
    <w:abstractNumId w:val="9"/>
  </w:num>
  <w:num w:numId="5">
    <w:abstractNumId w:val="7"/>
  </w:num>
  <w:num w:numId="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7">
    <w:abstractNumId w:val="4"/>
  </w:num>
  <w:num w:numId="8">
    <w:abstractNumId w:val="15"/>
  </w:num>
  <w:num w:numId="9">
    <w:abstractNumId w:val="6"/>
  </w:num>
  <w:num w:numId="10">
    <w:abstractNumId w:val="11"/>
  </w:num>
  <w:num w:numId="11">
    <w:abstractNumId w:val="2"/>
  </w:num>
  <w:num w:numId="12">
    <w:abstractNumId w:val="17"/>
  </w:num>
  <w:num w:numId="13">
    <w:abstractNumId w:val="10"/>
  </w:num>
  <w:num w:numId="14">
    <w:abstractNumId w:val="16"/>
  </w:num>
  <w:num w:numId="15">
    <w:abstractNumId w:val="5"/>
  </w:num>
  <w:num w:numId="16">
    <w:abstractNumId w:val="14"/>
  </w:num>
  <w:num w:numId="17">
    <w:abstractNumId w:val="8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68"/>
    <w:rsid w:val="00013C75"/>
    <w:rsid w:val="00022ABB"/>
    <w:rsid w:val="00027CD8"/>
    <w:rsid w:val="00031B85"/>
    <w:rsid w:val="00032A41"/>
    <w:rsid w:val="00033165"/>
    <w:rsid w:val="000435B0"/>
    <w:rsid w:val="00050F5D"/>
    <w:rsid w:val="00051CE5"/>
    <w:rsid w:val="000541B0"/>
    <w:rsid w:val="000543D2"/>
    <w:rsid w:val="0005484E"/>
    <w:rsid w:val="00055D6E"/>
    <w:rsid w:val="00073203"/>
    <w:rsid w:val="000869E0"/>
    <w:rsid w:val="000938E8"/>
    <w:rsid w:val="00097102"/>
    <w:rsid w:val="000A0833"/>
    <w:rsid w:val="000A6D35"/>
    <w:rsid w:val="000B20F7"/>
    <w:rsid w:val="000B3BFA"/>
    <w:rsid w:val="000C2E1A"/>
    <w:rsid w:val="000C44A0"/>
    <w:rsid w:val="000D7CCE"/>
    <w:rsid w:val="000E18F2"/>
    <w:rsid w:val="000E3E16"/>
    <w:rsid w:val="000E64CB"/>
    <w:rsid w:val="000E746E"/>
    <w:rsid w:val="000F2983"/>
    <w:rsid w:val="00112121"/>
    <w:rsid w:val="00115002"/>
    <w:rsid w:val="00116343"/>
    <w:rsid w:val="0012516C"/>
    <w:rsid w:val="0012774C"/>
    <w:rsid w:val="0013184B"/>
    <w:rsid w:val="00133699"/>
    <w:rsid w:val="001416E5"/>
    <w:rsid w:val="001477C9"/>
    <w:rsid w:val="001637D0"/>
    <w:rsid w:val="00170FC4"/>
    <w:rsid w:val="001760FF"/>
    <w:rsid w:val="001774DD"/>
    <w:rsid w:val="001801FB"/>
    <w:rsid w:val="00186A31"/>
    <w:rsid w:val="0019392A"/>
    <w:rsid w:val="001C524C"/>
    <w:rsid w:val="001D3C85"/>
    <w:rsid w:val="001D5B11"/>
    <w:rsid w:val="001E4A74"/>
    <w:rsid w:val="001E7F71"/>
    <w:rsid w:val="001F08BC"/>
    <w:rsid w:val="001F14A1"/>
    <w:rsid w:val="002053EA"/>
    <w:rsid w:val="0021557A"/>
    <w:rsid w:val="0022184D"/>
    <w:rsid w:val="00235440"/>
    <w:rsid w:val="0025027D"/>
    <w:rsid w:val="002513A2"/>
    <w:rsid w:val="00270795"/>
    <w:rsid w:val="00291180"/>
    <w:rsid w:val="002948D2"/>
    <w:rsid w:val="002A2DC0"/>
    <w:rsid w:val="002A58F1"/>
    <w:rsid w:val="002B74C6"/>
    <w:rsid w:val="002D0067"/>
    <w:rsid w:val="002E5B7F"/>
    <w:rsid w:val="0033591C"/>
    <w:rsid w:val="00340DB6"/>
    <w:rsid w:val="00347AFE"/>
    <w:rsid w:val="003546A7"/>
    <w:rsid w:val="0037041C"/>
    <w:rsid w:val="00372754"/>
    <w:rsid w:val="003731BD"/>
    <w:rsid w:val="0037373D"/>
    <w:rsid w:val="003755B5"/>
    <w:rsid w:val="003833C2"/>
    <w:rsid w:val="00390D60"/>
    <w:rsid w:val="0039304C"/>
    <w:rsid w:val="003B20FC"/>
    <w:rsid w:val="003C66C5"/>
    <w:rsid w:val="003F14E8"/>
    <w:rsid w:val="00400F3B"/>
    <w:rsid w:val="004037C5"/>
    <w:rsid w:val="00405DF4"/>
    <w:rsid w:val="004250CA"/>
    <w:rsid w:val="00433159"/>
    <w:rsid w:val="00447395"/>
    <w:rsid w:val="00450779"/>
    <w:rsid w:val="0046066A"/>
    <w:rsid w:val="00463F15"/>
    <w:rsid w:val="00471FDF"/>
    <w:rsid w:val="00482EA7"/>
    <w:rsid w:val="00487025"/>
    <w:rsid w:val="004A1319"/>
    <w:rsid w:val="004B4726"/>
    <w:rsid w:val="004B498C"/>
    <w:rsid w:val="004B696F"/>
    <w:rsid w:val="004C3D19"/>
    <w:rsid w:val="004C4B89"/>
    <w:rsid w:val="004C6F2B"/>
    <w:rsid w:val="004D42DA"/>
    <w:rsid w:val="0050453E"/>
    <w:rsid w:val="00505187"/>
    <w:rsid w:val="00527D79"/>
    <w:rsid w:val="005372A2"/>
    <w:rsid w:val="00540667"/>
    <w:rsid w:val="00543D65"/>
    <w:rsid w:val="0054424C"/>
    <w:rsid w:val="00544E38"/>
    <w:rsid w:val="00552591"/>
    <w:rsid w:val="005565A5"/>
    <w:rsid w:val="00576FB7"/>
    <w:rsid w:val="005826BF"/>
    <w:rsid w:val="0058515F"/>
    <w:rsid w:val="005915BC"/>
    <w:rsid w:val="00597C97"/>
    <w:rsid w:val="005B3041"/>
    <w:rsid w:val="005B5709"/>
    <w:rsid w:val="005C5649"/>
    <w:rsid w:val="005E6C12"/>
    <w:rsid w:val="005F734F"/>
    <w:rsid w:val="00624A44"/>
    <w:rsid w:val="006252C9"/>
    <w:rsid w:val="00643DD8"/>
    <w:rsid w:val="006441D7"/>
    <w:rsid w:val="00656F4D"/>
    <w:rsid w:val="0066160F"/>
    <w:rsid w:val="00662C17"/>
    <w:rsid w:val="006660C2"/>
    <w:rsid w:val="00680BDB"/>
    <w:rsid w:val="006820B8"/>
    <w:rsid w:val="00682FCC"/>
    <w:rsid w:val="006901FF"/>
    <w:rsid w:val="00694615"/>
    <w:rsid w:val="00694F03"/>
    <w:rsid w:val="006A299F"/>
    <w:rsid w:val="006A7FEA"/>
    <w:rsid w:val="006B3BBD"/>
    <w:rsid w:val="006C1DE6"/>
    <w:rsid w:val="006C4F1F"/>
    <w:rsid w:val="006D3513"/>
    <w:rsid w:val="006D7835"/>
    <w:rsid w:val="006E4B79"/>
    <w:rsid w:val="006E5BD9"/>
    <w:rsid w:val="006E69C0"/>
    <w:rsid w:val="006E6E10"/>
    <w:rsid w:val="006F3406"/>
    <w:rsid w:val="006F50DC"/>
    <w:rsid w:val="00710C86"/>
    <w:rsid w:val="007151B9"/>
    <w:rsid w:val="007265EB"/>
    <w:rsid w:val="00733FBA"/>
    <w:rsid w:val="00735D17"/>
    <w:rsid w:val="007418E7"/>
    <w:rsid w:val="00742580"/>
    <w:rsid w:val="007568BD"/>
    <w:rsid w:val="00767E40"/>
    <w:rsid w:val="0077013B"/>
    <w:rsid w:val="007820AA"/>
    <w:rsid w:val="00790028"/>
    <w:rsid w:val="00797419"/>
    <w:rsid w:val="007B516D"/>
    <w:rsid w:val="007B7DF3"/>
    <w:rsid w:val="007C69DD"/>
    <w:rsid w:val="007D33F2"/>
    <w:rsid w:val="007E0AF4"/>
    <w:rsid w:val="007F0469"/>
    <w:rsid w:val="00813F55"/>
    <w:rsid w:val="0083254F"/>
    <w:rsid w:val="00832701"/>
    <w:rsid w:val="00835ED9"/>
    <w:rsid w:val="0084063A"/>
    <w:rsid w:val="0084148A"/>
    <w:rsid w:val="00842AB3"/>
    <w:rsid w:val="00846A5A"/>
    <w:rsid w:val="00847214"/>
    <w:rsid w:val="008472C9"/>
    <w:rsid w:val="008515A0"/>
    <w:rsid w:val="008542B2"/>
    <w:rsid w:val="00856611"/>
    <w:rsid w:val="00857425"/>
    <w:rsid w:val="00857D53"/>
    <w:rsid w:val="00875512"/>
    <w:rsid w:val="00885128"/>
    <w:rsid w:val="00890CE8"/>
    <w:rsid w:val="00894F7A"/>
    <w:rsid w:val="008A19B4"/>
    <w:rsid w:val="008A33F9"/>
    <w:rsid w:val="008B4B2F"/>
    <w:rsid w:val="008B795D"/>
    <w:rsid w:val="008D58C6"/>
    <w:rsid w:val="008F61F0"/>
    <w:rsid w:val="0091471E"/>
    <w:rsid w:val="00917A44"/>
    <w:rsid w:val="0092442D"/>
    <w:rsid w:val="00943BB0"/>
    <w:rsid w:val="009456C1"/>
    <w:rsid w:val="00970837"/>
    <w:rsid w:val="00973E6A"/>
    <w:rsid w:val="009767ED"/>
    <w:rsid w:val="009913F7"/>
    <w:rsid w:val="00996658"/>
    <w:rsid w:val="009966AE"/>
    <w:rsid w:val="009A1880"/>
    <w:rsid w:val="009A26B0"/>
    <w:rsid w:val="009C0463"/>
    <w:rsid w:val="009C2423"/>
    <w:rsid w:val="009D2302"/>
    <w:rsid w:val="009E2E5C"/>
    <w:rsid w:val="009E4242"/>
    <w:rsid w:val="009E685E"/>
    <w:rsid w:val="009F417F"/>
    <w:rsid w:val="00A0509B"/>
    <w:rsid w:val="00A15BBD"/>
    <w:rsid w:val="00A230F6"/>
    <w:rsid w:val="00A25C3E"/>
    <w:rsid w:val="00A42486"/>
    <w:rsid w:val="00A518E0"/>
    <w:rsid w:val="00A51FF8"/>
    <w:rsid w:val="00A569EC"/>
    <w:rsid w:val="00A61DD9"/>
    <w:rsid w:val="00A67B51"/>
    <w:rsid w:val="00A67E3B"/>
    <w:rsid w:val="00A715EC"/>
    <w:rsid w:val="00AA2FDF"/>
    <w:rsid w:val="00AA585C"/>
    <w:rsid w:val="00AA763B"/>
    <w:rsid w:val="00AD07CE"/>
    <w:rsid w:val="00AD79D1"/>
    <w:rsid w:val="00AE0E21"/>
    <w:rsid w:val="00AE48AB"/>
    <w:rsid w:val="00AF43A8"/>
    <w:rsid w:val="00AF6D9F"/>
    <w:rsid w:val="00AF6E7C"/>
    <w:rsid w:val="00AF714C"/>
    <w:rsid w:val="00AF7333"/>
    <w:rsid w:val="00B00DF8"/>
    <w:rsid w:val="00B00EB1"/>
    <w:rsid w:val="00B02769"/>
    <w:rsid w:val="00B03489"/>
    <w:rsid w:val="00B13368"/>
    <w:rsid w:val="00B134AB"/>
    <w:rsid w:val="00B2332C"/>
    <w:rsid w:val="00B256C0"/>
    <w:rsid w:val="00B3002F"/>
    <w:rsid w:val="00B333D9"/>
    <w:rsid w:val="00B44E47"/>
    <w:rsid w:val="00B4630C"/>
    <w:rsid w:val="00B47CE8"/>
    <w:rsid w:val="00B528DB"/>
    <w:rsid w:val="00B55204"/>
    <w:rsid w:val="00B6439E"/>
    <w:rsid w:val="00B64433"/>
    <w:rsid w:val="00B65470"/>
    <w:rsid w:val="00B7091B"/>
    <w:rsid w:val="00B81EFB"/>
    <w:rsid w:val="00B85033"/>
    <w:rsid w:val="00B906E0"/>
    <w:rsid w:val="00B9144B"/>
    <w:rsid w:val="00B97265"/>
    <w:rsid w:val="00B9729D"/>
    <w:rsid w:val="00BB4A22"/>
    <w:rsid w:val="00BC35D6"/>
    <w:rsid w:val="00BD5FD7"/>
    <w:rsid w:val="00BE31BB"/>
    <w:rsid w:val="00BE7586"/>
    <w:rsid w:val="00BF556D"/>
    <w:rsid w:val="00BF57BF"/>
    <w:rsid w:val="00BF657A"/>
    <w:rsid w:val="00BF7887"/>
    <w:rsid w:val="00C0017F"/>
    <w:rsid w:val="00C06A69"/>
    <w:rsid w:val="00C206F6"/>
    <w:rsid w:val="00C2471D"/>
    <w:rsid w:val="00C40AEF"/>
    <w:rsid w:val="00C41261"/>
    <w:rsid w:val="00C45870"/>
    <w:rsid w:val="00C555D6"/>
    <w:rsid w:val="00C618B6"/>
    <w:rsid w:val="00C706B0"/>
    <w:rsid w:val="00C74D8B"/>
    <w:rsid w:val="00C76710"/>
    <w:rsid w:val="00C835D4"/>
    <w:rsid w:val="00C93722"/>
    <w:rsid w:val="00C95D6A"/>
    <w:rsid w:val="00CA392D"/>
    <w:rsid w:val="00CA3CCB"/>
    <w:rsid w:val="00CB0D3E"/>
    <w:rsid w:val="00CC5B6C"/>
    <w:rsid w:val="00CD6F3B"/>
    <w:rsid w:val="00CE410A"/>
    <w:rsid w:val="00CF7431"/>
    <w:rsid w:val="00D020DA"/>
    <w:rsid w:val="00D02981"/>
    <w:rsid w:val="00D04423"/>
    <w:rsid w:val="00D10268"/>
    <w:rsid w:val="00D10BCD"/>
    <w:rsid w:val="00D1191C"/>
    <w:rsid w:val="00D169D5"/>
    <w:rsid w:val="00D348B5"/>
    <w:rsid w:val="00D35E67"/>
    <w:rsid w:val="00D37F42"/>
    <w:rsid w:val="00D51A35"/>
    <w:rsid w:val="00D54E8E"/>
    <w:rsid w:val="00D6537E"/>
    <w:rsid w:val="00D70C5F"/>
    <w:rsid w:val="00D761E5"/>
    <w:rsid w:val="00D81C37"/>
    <w:rsid w:val="00D837C5"/>
    <w:rsid w:val="00D876E1"/>
    <w:rsid w:val="00D969BD"/>
    <w:rsid w:val="00DA3ACB"/>
    <w:rsid w:val="00DB3DC1"/>
    <w:rsid w:val="00DC2A8E"/>
    <w:rsid w:val="00DC696B"/>
    <w:rsid w:val="00DC7468"/>
    <w:rsid w:val="00DD5ED9"/>
    <w:rsid w:val="00DF70D8"/>
    <w:rsid w:val="00E01A6B"/>
    <w:rsid w:val="00E1153B"/>
    <w:rsid w:val="00E12D48"/>
    <w:rsid w:val="00E255A6"/>
    <w:rsid w:val="00E263EB"/>
    <w:rsid w:val="00E269B0"/>
    <w:rsid w:val="00E30681"/>
    <w:rsid w:val="00E3744D"/>
    <w:rsid w:val="00E43673"/>
    <w:rsid w:val="00E467CC"/>
    <w:rsid w:val="00E50B13"/>
    <w:rsid w:val="00E65C9B"/>
    <w:rsid w:val="00E7169F"/>
    <w:rsid w:val="00E7388D"/>
    <w:rsid w:val="00E836A8"/>
    <w:rsid w:val="00E8413F"/>
    <w:rsid w:val="00E855B8"/>
    <w:rsid w:val="00E90041"/>
    <w:rsid w:val="00E92BD8"/>
    <w:rsid w:val="00E94C53"/>
    <w:rsid w:val="00E95DEB"/>
    <w:rsid w:val="00E96F50"/>
    <w:rsid w:val="00E97730"/>
    <w:rsid w:val="00EB1E0D"/>
    <w:rsid w:val="00EC00D2"/>
    <w:rsid w:val="00EC09DC"/>
    <w:rsid w:val="00EC4692"/>
    <w:rsid w:val="00EC726D"/>
    <w:rsid w:val="00ED2EDE"/>
    <w:rsid w:val="00ED6109"/>
    <w:rsid w:val="00EE1A47"/>
    <w:rsid w:val="00EF3649"/>
    <w:rsid w:val="00F03CDB"/>
    <w:rsid w:val="00F06043"/>
    <w:rsid w:val="00F15FD6"/>
    <w:rsid w:val="00F173A5"/>
    <w:rsid w:val="00F22DE3"/>
    <w:rsid w:val="00F27AA6"/>
    <w:rsid w:val="00F37219"/>
    <w:rsid w:val="00F46B0E"/>
    <w:rsid w:val="00F47ED2"/>
    <w:rsid w:val="00F54D42"/>
    <w:rsid w:val="00F70B36"/>
    <w:rsid w:val="00F7685A"/>
    <w:rsid w:val="00F80847"/>
    <w:rsid w:val="00F92637"/>
    <w:rsid w:val="00FA184A"/>
    <w:rsid w:val="00FA5601"/>
    <w:rsid w:val="00FC35D6"/>
    <w:rsid w:val="00FE1735"/>
    <w:rsid w:val="00FE75BF"/>
    <w:rsid w:val="00FE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9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sandra.radzinska\AppData\Roaming\Microsoft\Szablony\Og&#322;oszeni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DCC5A-6452-4F05-AAD3-5CAE31AC6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</Template>
  <TotalTime>0</TotalTime>
  <Pages>1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obowiązków:</vt:lpstr>
    </vt:vector>
  </TitlesOfParts>
  <Company>Asseco Poland S.A.</Company>
  <LinksUpToDate>false</LinksUpToDate>
  <CharactersWithSpaces>2384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mailto:rekrutacja@asseco.pl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obowiązków:</dc:title>
  <dc:creator>kasandra.radzinska</dc:creator>
  <cp:lastModifiedBy>Joanna Rudawska</cp:lastModifiedBy>
  <cp:revision>2</cp:revision>
  <dcterms:created xsi:type="dcterms:W3CDTF">2013-09-09T05:56:00Z</dcterms:created>
  <dcterms:modified xsi:type="dcterms:W3CDTF">2013-09-09T05:56:00Z</dcterms:modified>
</cp:coreProperties>
</file>