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CA" w:rsidRPr="007A77CA" w:rsidRDefault="004250CA" w:rsidP="002A2DC0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proofErr w:type="spellStart"/>
      <w:r w:rsidRPr="007A77CA">
        <w:rPr>
          <w:rFonts w:ascii="Verdana" w:hAnsi="Verdana" w:cs="Arial"/>
          <w:sz w:val="18"/>
          <w:szCs w:val="18"/>
        </w:rPr>
        <w:t>Otago</w:t>
      </w:r>
      <w:proofErr w:type="spellEnd"/>
      <w:r w:rsidRPr="007A77CA">
        <w:rPr>
          <w:rFonts w:ascii="Verdana" w:hAnsi="Verdana" w:cs="Arial"/>
          <w:sz w:val="18"/>
          <w:szCs w:val="18"/>
        </w:rPr>
        <w:t xml:space="preserve"> sp. z o.o. spółka w 100</w:t>
      </w:r>
      <w:r w:rsidR="007A77CA" w:rsidRPr="007A77CA">
        <w:rPr>
          <w:rFonts w:ascii="Verdana" w:hAnsi="Verdana" w:cs="Arial"/>
          <w:sz w:val="18"/>
          <w:szCs w:val="18"/>
        </w:rPr>
        <w:t xml:space="preserve">% należąca do </w:t>
      </w:r>
      <w:proofErr w:type="spellStart"/>
      <w:r w:rsidR="007A77CA" w:rsidRPr="007A77CA">
        <w:rPr>
          <w:rFonts w:ascii="Verdana" w:hAnsi="Verdana" w:cs="Arial"/>
          <w:sz w:val="18"/>
          <w:szCs w:val="18"/>
        </w:rPr>
        <w:t>Asseco</w:t>
      </w:r>
      <w:proofErr w:type="spellEnd"/>
      <w:r w:rsidR="007A77CA" w:rsidRPr="007A77CA">
        <w:rPr>
          <w:rFonts w:ascii="Verdana" w:hAnsi="Verdana" w:cs="Arial"/>
          <w:sz w:val="18"/>
          <w:szCs w:val="18"/>
        </w:rPr>
        <w:t xml:space="preserve"> Poland SA rozważa otwarcie oddziału w Kieleckim Parku Technologicznym. P</w:t>
      </w:r>
      <w:r w:rsidRPr="007A77CA">
        <w:rPr>
          <w:rFonts w:ascii="Verdana" w:hAnsi="Verdana" w:cs="Arial"/>
          <w:sz w:val="18"/>
          <w:szCs w:val="18"/>
        </w:rPr>
        <w:t xml:space="preserve">oszukuje </w:t>
      </w:r>
      <w:r w:rsidR="007A77CA" w:rsidRPr="007A77CA">
        <w:rPr>
          <w:rFonts w:ascii="Verdana" w:hAnsi="Verdana" w:cs="Arial"/>
          <w:sz w:val="18"/>
          <w:szCs w:val="18"/>
        </w:rPr>
        <w:t xml:space="preserve">w tym celu </w:t>
      </w:r>
      <w:r w:rsidRPr="007A77CA">
        <w:rPr>
          <w:rFonts w:ascii="Verdana" w:hAnsi="Verdana" w:cs="Arial"/>
          <w:sz w:val="18"/>
          <w:szCs w:val="18"/>
        </w:rPr>
        <w:t>pracowników na stanowisko</w:t>
      </w:r>
    </w:p>
    <w:p w:rsidR="00170FC4" w:rsidRPr="007A77CA" w:rsidRDefault="00CD4E90" w:rsidP="004250CA">
      <w:pPr>
        <w:pStyle w:val="NormalnyWeb"/>
        <w:jc w:val="center"/>
        <w:rPr>
          <w:rFonts w:ascii="Verdana" w:hAnsi="Verdana" w:cs="Arial"/>
          <w:b/>
          <w:bCs/>
          <w:sz w:val="22"/>
          <w:szCs w:val="18"/>
        </w:rPr>
      </w:pPr>
      <w:r w:rsidRPr="007A77CA">
        <w:rPr>
          <w:rFonts w:ascii="Verdana" w:hAnsi="Verdana" w:cs="Arial"/>
          <w:b/>
          <w:bCs/>
          <w:sz w:val="22"/>
          <w:szCs w:val="18"/>
        </w:rPr>
        <w:t>Projektant</w:t>
      </w:r>
    </w:p>
    <w:p w:rsidR="0037373D" w:rsidRPr="007A77CA" w:rsidRDefault="0037373D" w:rsidP="0037373D">
      <w:pPr>
        <w:spacing w:before="100" w:beforeAutospacing="1" w:after="100" w:afterAutospacing="1"/>
        <w:rPr>
          <w:rFonts w:ascii="Verdana" w:hAnsi="Verdana" w:cs="Arial"/>
          <w:b/>
          <w:bCs/>
          <w:sz w:val="18"/>
          <w:szCs w:val="18"/>
        </w:rPr>
      </w:pPr>
      <w:r w:rsidRPr="007A77CA">
        <w:rPr>
          <w:rFonts w:ascii="Verdana" w:hAnsi="Verdana" w:cs="Arial"/>
          <w:b/>
          <w:bCs/>
          <w:sz w:val="18"/>
          <w:szCs w:val="18"/>
        </w:rPr>
        <w:t>Osoba zatrudniona na tym stanowisku będzie odpowiedzialna za projektowanie,</w:t>
      </w:r>
      <w:r w:rsidR="00CD4E90" w:rsidRPr="007A77CA">
        <w:rPr>
          <w:rFonts w:ascii="Verdana" w:hAnsi="Verdana" w:cs="Arial"/>
          <w:b/>
          <w:bCs/>
          <w:sz w:val="18"/>
          <w:szCs w:val="18"/>
        </w:rPr>
        <w:t xml:space="preserve"> programowanie,</w:t>
      </w:r>
      <w:r w:rsidRPr="007A77CA">
        <w:rPr>
          <w:rFonts w:ascii="Verdana" w:hAnsi="Verdana" w:cs="Arial"/>
          <w:b/>
          <w:bCs/>
          <w:sz w:val="18"/>
          <w:szCs w:val="18"/>
        </w:rPr>
        <w:t xml:space="preserve"> </w:t>
      </w:r>
      <w:r w:rsidR="00E836A8" w:rsidRPr="007A77CA">
        <w:rPr>
          <w:rFonts w:ascii="Verdana" w:hAnsi="Verdana" w:cs="Arial"/>
          <w:b/>
          <w:bCs/>
          <w:sz w:val="18"/>
          <w:szCs w:val="18"/>
        </w:rPr>
        <w:t>przygotowanie</w:t>
      </w:r>
      <w:r w:rsidRPr="007A77CA">
        <w:rPr>
          <w:rFonts w:ascii="Verdana" w:hAnsi="Verdana" w:cs="Arial"/>
          <w:b/>
          <w:bCs/>
          <w:sz w:val="18"/>
          <w:szCs w:val="18"/>
        </w:rPr>
        <w:t xml:space="preserve"> testów oraz dokumentacji.</w:t>
      </w:r>
    </w:p>
    <w:p w:rsidR="00D6537E" w:rsidRPr="007A77CA" w:rsidRDefault="00D6537E" w:rsidP="00C555D6">
      <w:pPr>
        <w:spacing w:before="100" w:beforeAutospacing="1" w:after="100" w:afterAutospacing="1" w:line="360" w:lineRule="auto"/>
        <w:outlineLvl w:val="0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/>
          <w:bCs/>
          <w:sz w:val="18"/>
          <w:szCs w:val="18"/>
        </w:rPr>
        <w:t xml:space="preserve">Wymagania: </w:t>
      </w:r>
    </w:p>
    <w:p w:rsidR="00D169D5" w:rsidRPr="007A77CA" w:rsidRDefault="00D169D5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 xml:space="preserve">Wykształcenie wyższe informatyczne </w:t>
      </w:r>
      <w:r w:rsidR="00235440" w:rsidRPr="007A77CA">
        <w:rPr>
          <w:rFonts w:ascii="Verdana" w:hAnsi="Verdana" w:cs="Arial"/>
          <w:bCs/>
          <w:sz w:val="18"/>
          <w:szCs w:val="18"/>
        </w:rPr>
        <w:t>lub ostatni rok studiów</w:t>
      </w:r>
      <w:r w:rsidR="00B134AB" w:rsidRPr="007A77CA">
        <w:rPr>
          <w:rFonts w:ascii="Verdana" w:hAnsi="Verdana" w:cs="Arial"/>
          <w:bCs/>
          <w:sz w:val="18"/>
          <w:szCs w:val="18"/>
        </w:rPr>
        <w:t xml:space="preserve"> magisterskich</w:t>
      </w:r>
    </w:p>
    <w:p w:rsidR="00B134AB" w:rsidRPr="007A77CA" w:rsidRDefault="00235440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 xml:space="preserve">Min. rok doświadczenia na </w:t>
      </w:r>
      <w:r w:rsidR="00B134AB" w:rsidRPr="007A77CA">
        <w:rPr>
          <w:rFonts w:ascii="Verdana" w:hAnsi="Verdana" w:cs="Arial"/>
          <w:bCs/>
          <w:sz w:val="18"/>
          <w:szCs w:val="18"/>
        </w:rPr>
        <w:t xml:space="preserve">stanowisku programisty lub projektanta (w przypadku absolwentów </w:t>
      </w:r>
      <w:r w:rsidR="00CD4E90" w:rsidRPr="007A77CA">
        <w:rPr>
          <w:rFonts w:ascii="Verdana" w:hAnsi="Verdana" w:cs="Arial"/>
          <w:bCs/>
          <w:sz w:val="18"/>
          <w:szCs w:val="18"/>
        </w:rPr>
        <w:t xml:space="preserve">dziennych </w:t>
      </w:r>
      <w:r w:rsidR="00B134AB" w:rsidRPr="007A77CA">
        <w:rPr>
          <w:rFonts w:ascii="Verdana" w:hAnsi="Verdana" w:cs="Arial"/>
          <w:bCs/>
          <w:sz w:val="18"/>
          <w:szCs w:val="18"/>
        </w:rPr>
        <w:t>studiów magisterskich – warunek niekonieczny)</w:t>
      </w:r>
    </w:p>
    <w:p w:rsidR="00033165" w:rsidRPr="007A77CA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Praktyczna znajomość Java Standard Edition</w:t>
      </w:r>
      <w:r w:rsidR="00844EA6" w:rsidRPr="007A77CA">
        <w:rPr>
          <w:rFonts w:ascii="Verdana" w:hAnsi="Verdana" w:cs="Arial"/>
          <w:bCs/>
          <w:sz w:val="18"/>
          <w:szCs w:val="18"/>
        </w:rPr>
        <w:t>,</w:t>
      </w:r>
      <w:r w:rsidRPr="007A77CA">
        <w:rPr>
          <w:rFonts w:ascii="Verdana" w:hAnsi="Verdana" w:cs="Arial"/>
          <w:bCs/>
          <w:sz w:val="18"/>
          <w:szCs w:val="18"/>
        </w:rPr>
        <w:t xml:space="preserve"> SQL</w:t>
      </w:r>
    </w:p>
    <w:p w:rsidR="00033165" w:rsidRPr="007A77CA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Znajomość metodologii programowania obiektowego na przykładzie języka Java (w tym wzorców projektowych)</w:t>
      </w:r>
    </w:p>
    <w:p w:rsidR="00033165" w:rsidRPr="007A77CA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Znajomość zagadnień związanych z projektowaniem aplikacji bazodanowych</w:t>
      </w:r>
    </w:p>
    <w:p w:rsidR="008A65E4" w:rsidRPr="007A77CA" w:rsidRDefault="008A65E4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Znajomość UML</w:t>
      </w:r>
    </w:p>
    <w:p w:rsidR="00033165" w:rsidRPr="007A77CA" w:rsidRDefault="001F6AA8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Z</w:t>
      </w:r>
      <w:r w:rsidR="00B134AB" w:rsidRPr="007A77CA">
        <w:rPr>
          <w:rFonts w:ascii="Verdana" w:hAnsi="Verdana" w:cs="Arial"/>
          <w:bCs/>
          <w:sz w:val="18"/>
          <w:szCs w:val="18"/>
        </w:rPr>
        <w:t>najomość technologii tworzenia aplikacji internetowych Java Enterprise Edition (JSP/</w:t>
      </w:r>
      <w:proofErr w:type="spellStart"/>
      <w:r w:rsidR="00B134AB" w:rsidRPr="007A77CA">
        <w:rPr>
          <w:rFonts w:ascii="Verdana" w:hAnsi="Verdana" w:cs="Arial"/>
          <w:bCs/>
          <w:sz w:val="18"/>
          <w:szCs w:val="18"/>
        </w:rPr>
        <w:t>Servlets</w:t>
      </w:r>
      <w:proofErr w:type="spellEnd"/>
      <w:r w:rsidR="00B134AB" w:rsidRPr="007A77CA">
        <w:rPr>
          <w:rFonts w:ascii="Verdana" w:hAnsi="Verdana" w:cs="Arial"/>
          <w:bCs/>
          <w:sz w:val="18"/>
          <w:szCs w:val="18"/>
        </w:rPr>
        <w:t>), AJAX, HTML/CSS</w:t>
      </w:r>
      <w:r w:rsidR="004250CA" w:rsidRPr="007A77CA">
        <w:rPr>
          <w:rFonts w:ascii="Verdana" w:hAnsi="Verdana" w:cs="Arial"/>
          <w:bCs/>
          <w:sz w:val="18"/>
          <w:szCs w:val="18"/>
        </w:rPr>
        <w:t xml:space="preserve"> oraz protokołów HTTP/HTTPS</w:t>
      </w:r>
    </w:p>
    <w:p w:rsidR="00B134AB" w:rsidRPr="007A77CA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Wiedza z zakresu zagadnień związanych z bezpieczeństwem</w:t>
      </w:r>
    </w:p>
    <w:p w:rsidR="00B134AB" w:rsidRPr="007A77CA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Znajomość języka angielskiego</w:t>
      </w:r>
      <w:r w:rsidR="004A1319" w:rsidRPr="007A77CA">
        <w:rPr>
          <w:rFonts w:ascii="Verdana" w:hAnsi="Verdana" w:cs="Arial"/>
          <w:bCs/>
          <w:sz w:val="18"/>
          <w:szCs w:val="18"/>
        </w:rPr>
        <w:t xml:space="preserve"> przynajmniej</w:t>
      </w:r>
      <w:r w:rsidRPr="007A77CA">
        <w:rPr>
          <w:rFonts w:ascii="Verdana" w:hAnsi="Verdana" w:cs="Arial"/>
          <w:bCs/>
          <w:sz w:val="18"/>
          <w:szCs w:val="18"/>
        </w:rPr>
        <w:t xml:space="preserve"> na poziomie umożliwiającym czytanie dokumentacji technicznej</w:t>
      </w:r>
    </w:p>
    <w:p w:rsidR="00033165" w:rsidRPr="007A77CA" w:rsidRDefault="00973E6A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Umiejętność pracy w zespole i poczucie odpowiedzialności za wykonywane zadania</w:t>
      </w:r>
    </w:p>
    <w:p w:rsidR="00973E6A" w:rsidRPr="007A77CA" w:rsidRDefault="00973E6A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Dobra organizacja pracy wraz z nastawieniem na jakość</w:t>
      </w:r>
    </w:p>
    <w:p w:rsidR="00B55204" w:rsidRPr="007A77CA" w:rsidRDefault="00B55204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Zdolność do analitycznego myślenia</w:t>
      </w:r>
    </w:p>
    <w:p w:rsidR="00973E6A" w:rsidRPr="007A77CA" w:rsidRDefault="00B55204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Komunikatywność i k</w:t>
      </w:r>
      <w:r w:rsidR="00973E6A" w:rsidRPr="007A77CA">
        <w:rPr>
          <w:rFonts w:ascii="Verdana" w:hAnsi="Verdana" w:cs="Arial"/>
          <w:bCs/>
          <w:sz w:val="18"/>
          <w:szCs w:val="18"/>
        </w:rPr>
        <w:t>reatywność</w:t>
      </w:r>
    </w:p>
    <w:p w:rsidR="00D169D5" w:rsidRPr="007A77CA" w:rsidRDefault="00D169D5" w:rsidP="00C555D6">
      <w:pPr>
        <w:spacing w:before="100" w:beforeAutospacing="1" w:after="100" w:afterAutospacing="1" w:line="276" w:lineRule="auto"/>
        <w:outlineLvl w:val="0"/>
        <w:rPr>
          <w:rFonts w:ascii="Verdana" w:hAnsi="Verdana" w:cs="Arial"/>
          <w:sz w:val="18"/>
          <w:szCs w:val="18"/>
        </w:rPr>
      </w:pPr>
      <w:r w:rsidRPr="007A77CA">
        <w:rPr>
          <w:rFonts w:ascii="Verdana" w:hAnsi="Verdana" w:cs="Arial"/>
          <w:b/>
          <w:bCs/>
          <w:sz w:val="18"/>
          <w:szCs w:val="18"/>
        </w:rPr>
        <w:t>Mile widziane:</w:t>
      </w:r>
    </w:p>
    <w:p w:rsidR="00D169D5" w:rsidRPr="007A77CA" w:rsidRDefault="00D169D5" w:rsidP="00013C7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Doświadc</w:t>
      </w:r>
      <w:r w:rsidR="00033165" w:rsidRPr="007A77CA">
        <w:rPr>
          <w:rFonts w:ascii="Verdana" w:hAnsi="Verdana" w:cs="Arial"/>
          <w:bCs/>
          <w:sz w:val="18"/>
          <w:szCs w:val="18"/>
        </w:rPr>
        <w:t xml:space="preserve">zenie w </w:t>
      </w:r>
      <w:r w:rsidR="00033165" w:rsidRPr="007A77CA">
        <w:rPr>
          <w:rFonts w:ascii="Verdana" w:hAnsi="Verdana"/>
          <w:sz w:val="18"/>
          <w:szCs w:val="18"/>
        </w:rPr>
        <w:t>tworzeniu aplikacji przy użyciu:</w:t>
      </w:r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 xml:space="preserve">Serwera </w:t>
      </w:r>
      <w:proofErr w:type="spellStart"/>
      <w:r w:rsidRPr="007A77CA">
        <w:rPr>
          <w:rFonts w:ascii="Verdana" w:hAnsi="Verdana"/>
          <w:sz w:val="18"/>
          <w:szCs w:val="18"/>
        </w:rPr>
        <w:t>Tomcat</w:t>
      </w:r>
      <w:proofErr w:type="spellEnd"/>
      <w:r w:rsidRPr="007A77CA">
        <w:rPr>
          <w:rFonts w:ascii="Verdana" w:hAnsi="Verdana"/>
          <w:sz w:val="18"/>
          <w:szCs w:val="18"/>
        </w:rPr>
        <w:t xml:space="preserve">, </w:t>
      </w:r>
      <w:proofErr w:type="spellStart"/>
      <w:r w:rsidRPr="007A77CA">
        <w:rPr>
          <w:rFonts w:ascii="Verdana" w:hAnsi="Verdana"/>
          <w:sz w:val="18"/>
          <w:szCs w:val="18"/>
        </w:rPr>
        <w:t>JBoss</w:t>
      </w:r>
      <w:proofErr w:type="spellEnd"/>
      <w:r w:rsidRPr="007A77CA">
        <w:rPr>
          <w:rFonts w:ascii="Verdana" w:hAnsi="Verdana"/>
          <w:sz w:val="18"/>
          <w:szCs w:val="18"/>
        </w:rPr>
        <w:t xml:space="preserve"> lub </w:t>
      </w:r>
      <w:proofErr w:type="spellStart"/>
      <w:r w:rsidRPr="007A77CA">
        <w:rPr>
          <w:rFonts w:ascii="Verdana" w:hAnsi="Verdana"/>
          <w:sz w:val="18"/>
          <w:szCs w:val="18"/>
        </w:rPr>
        <w:t>Glassfish</w:t>
      </w:r>
      <w:proofErr w:type="spellEnd"/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 xml:space="preserve">Bazy danych Oracle (PL/SQL, optymalizacja i administracja) oraz </w:t>
      </w:r>
      <w:proofErr w:type="spellStart"/>
      <w:r w:rsidRPr="007A77CA">
        <w:rPr>
          <w:rFonts w:ascii="Verdana" w:hAnsi="Verdana"/>
          <w:sz w:val="18"/>
          <w:szCs w:val="18"/>
        </w:rPr>
        <w:t>MySQL</w:t>
      </w:r>
      <w:proofErr w:type="spellEnd"/>
    </w:p>
    <w:p w:rsidR="00033165" w:rsidRPr="007A77CA" w:rsidRDefault="005372A2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  <w:lang w:val="en-US"/>
        </w:rPr>
      </w:pPr>
      <w:r w:rsidRPr="007A77CA">
        <w:rPr>
          <w:rFonts w:ascii="Verdana" w:hAnsi="Verdana"/>
          <w:sz w:val="18"/>
          <w:szCs w:val="18"/>
          <w:lang w:val="en-US"/>
        </w:rPr>
        <w:t>Hibernate</w:t>
      </w:r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>GWT</w:t>
      </w:r>
    </w:p>
    <w:p w:rsidR="00B44E47" w:rsidRPr="007A77CA" w:rsidRDefault="00B44E47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proofErr w:type="spellStart"/>
      <w:r w:rsidRPr="007A77CA">
        <w:rPr>
          <w:rFonts w:ascii="Verdana" w:hAnsi="Verdana"/>
          <w:sz w:val="18"/>
          <w:szCs w:val="18"/>
        </w:rPr>
        <w:t>jQuery</w:t>
      </w:r>
      <w:proofErr w:type="spellEnd"/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>XML, XSD, DTD</w:t>
      </w:r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>.NET (C# lub C++)</w:t>
      </w:r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>.NET Compact Framework</w:t>
      </w:r>
    </w:p>
    <w:p w:rsidR="00033165" w:rsidRPr="007A77CA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proofErr w:type="spellStart"/>
      <w:r w:rsidRPr="007A77CA">
        <w:rPr>
          <w:rFonts w:ascii="Verdana" w:hAnsi="Verdana"/>
          <w:sz w:val="18"/>
          <w:szCs w:val="18"/>
        </w:rPr>
        <w:t>Sharepoint</w:t>
      </w:r>
      <w:proofErr w:type="spellEnd"/>
      <w:r w:rsidRPr="007A77CA">
        <w:rPr>
          <w:rFonts w:ascii="Verdana" w:hAnsi="Verdana"/>
          <w:sz w:val="18"/>
          <w:szCs w:val="18"/>
        </w:rPr>
        <w:t xml:space="preserve"> (</w:t>
      </w:r>
      <w:proofErr w:type="spellStart"/>
      <w:r w:rsidRPr="007A77CA">
        <w:rPr>
          <w:rFonts w:ascii="Verdana" w:hAnsi="Verdana"/>
          <w:sz w:val="18"/>
          <w:szCs w:val="18"/>
        </w:rPr>
        <w:t>WebParts</w:t>
      </w:r>
      <w:proofErr w:type="spellEnd"/>
      <w:r w:rsidRPr="007A77CA">
        <w:rPr>
          <w:rFonts w:ascii="Verdana" w:hAnsi="Verdana"/>
          <w:sz w:val="18"/>
          <w:szCs w:val="18"/>
        </w:rPr>
        <w:t xml:space="preserve">) </w:t>
      </w:r>
    </w:p>
    <w:p w:rsidR="002A2DC0" w:rsidRPr="007A77CA" w:rsidRDefault="00033165" w:rsidP="002A2DC0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>COM (Component Object Model)</w:t>
      </w:r>
    </w:p>
    <w:p w:rsidR="002A2DC0" w:rsidRPr="007A77CA" w:rsidRDefault="002A2DC0" w:rsidP="002A2DC0">
      <w:pPr>
        <w:pStyle w:val="Normalny1"/>
        <w:numPr>
          <w:ilvl w:val="0"/>
          <w:numId w:val="14"/>
        </w:numPr>
        <w:spacing w:line="276" w:lineRule="auto"/>
        <w:rPr>
          <w:rFonts w:ascii="Verdana" w:hAnsi="Verdana"/>
          <w:sz w:val="18"/>
          <w:szCs w:val="18"/>
        </w:rPr>
      </w:pPr>
      <w:r w:rsidRPr="007A77CA">
        <w:rPr>
          <w:rFonts w:ascii="Verdana" w:hAnsi="Verdana"/>
          <w:sz w:val="18"/>
          <w:szCs w:val="18"/>
        </w:rPr>
        <w:t xml:space="preserve">Doświadczenie w </w:t>
      </w:r>
      <w:r w:rsidR="00897EEA" w:rsidRPr="007A77CA">
        <w:rPr>
          <w:rFonts w:ascii="Verdana" w:hAnsi="Verdana"/>
          <w:sz w:val="18"/>
          <w:szCs w:val="18"/>
        </w:rPr>
        <w:t xml:space="preserve">rozwijaniu </w:t>
      </w:r>
      <w:r w:rsidRPr="007A77CA">
        <w:rPr>
          <w:rFonts w:ascii="Verdana" w:hAnsi="Verdana"/>
          <w:sz w:val="18"/>
          <w:szCs w:val="18"/>
        </w:rPr>
        <w:t>systemów GIS</w:t>
      </w:r>
    </w:p>
    <w:p w:rsidR="00A569EC" w:rsidRPr="007A77CA" w:rsidRDefault="00A569EC" w:rsidP="00D70C5F">
      <w:pPr>
        <w:spacing w:before="100" w:beforeAutospacing="1" w:after="100" w:afterAutospacing="1" w:line="276" w:lineRule="auto"/>
        <w:outlineLvl w:val="0"/>
        <w:rPr>
          <w:rFonts w:ascii="Verdana" w:hAnsi="Verdana" w:cs="Arial"/>
          <w:b/>
          <w:bCs/>
          <w:sz w:val="18"/>
          <w:szCs w:val="18"/>
        </w:rPr>
      </w:pPr>
      <w:r w:rsidRPr="007A77CA">
        <w:rPr>
          <w:rFonts w:ascii="Verdana" w:hAnsi="Verdana" w:cs="Arial"/>
          <w:b/>
          <w:bCs/>
          <w:sz w:val="18"/>
          <w:szCs w:val="18"/>
        </w:rPr>
        <w:t>Oferujemy:</w:t>
      </w:r>
    </w:p>
    <w:p w:rsidR="00A569EC" w:rsidRPr="007A77CA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praca w największej polskiej i jednej z największych europejskich firm informatycznych dostarczających oprogramowanie</w:t>
      </w:r>
    </w:p>
    <w:p w:rsidR="00A569EC" w:rsidRPr="007A77CA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stabilne warunki zatrudnienia</w:t>
      </w:r>
    </w:p>
    <w:p w:rsidR="00A569EC" w:rsidRPr="007A77CA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18"/>
          <w:szCs w:val="18"/>
        </w:rPr>
      </w:pPr>
      <w:r w:rsidRPr="007A77CA">
        <w:rPr>
          <w:rFonts w:ascii="Verdana" w:hAnsi="Verdana" w:cs="Arial"/>
          <w:bCs/>
          <w:sz w:val="18"/>
          <w:szCs w:val="18"/>
        </w:rPr>
        <w:t>możliwość rozwoju zawodowego</w:t>
      </w:r>
    </w:p>
    <w:p w:rsidR="007A77CA" w:rsidRPr="007A77CA" w:rsidRDefault="00694F03" w:rsidP="007A77CA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 w:rsidRPr="007A77CA">
        <w:rPr>
          <w:rFonts w:ascii="Verdana" w:hAnsi="Verdana" w:cs="Arial"/>
          <w:sz w:val="18"/>
          <w:szCs w:val="18"/>
        </w:rPr>
        <w:t xml:space="preserve">CV oraz list motywacyjny prosimy wysyłać na adres e-mail: </w:t>
      </w:r>
      <w:r w:rsidR="007A77CA" w:rsidRPr="007A77CA">
        <w:rPr>
          <w:rFonts w:ascii="Verdana" w:hAnsi="Verdana" w:cs="Arial"/>
          <w:sz w:val="18"/>
          <w:szCs w:val="18"/>
        </w:rPr>
        <w:t>it@technopark.kielce.pl</w:t>
      </w:r>
      <w:r w:rsidRPr="007A77CA">
        <w:rPr>
          <w:rFonts w:ascii="Verdana" w:hAnsi="Verdana" w:cs="Arial"/>
          <w:sz w:val="18"/>
          <w:szCs w:val="18"/>
        </w:rPr>
        <w:t xml:space="preserve"> z dopiskiem</w:t>
      </w:r>
      <w:r w:rsidR="00027CD8" w:rsidRPr="007A77CA">
        <w:rPr>
          <w:rFonts w:ascii="Verdana" w:hAnsi="Verdana" w:cs="Arial"/>
          <w:sz w:val="18"/>
          <w:szCs w:val="18"/>
        </w:rPr>
        <w:t xml:space="preserve"> </w:t>
      </w:r>
      <w:r w:rsidR="00795C00" w:rsidRPr="007A77CA">
        <w:rPr>
          <w:rFonts w:ascii="Verdana" w:hAnsi="Verdana" w:cs="Arial"/>
          <w:b/>
          <w:bCs/>
          <w:sz w:val="18"/>
          <w:szCs w:val="18"/>
        </w:rPr>
        <w:t xml:space="preserve">Projektant </w:t>
      </w:r>
      <w:r w:rsidRPr="007A77CA">
        <w:rPr>
          <w:rFonts w:ascii="Verdana" w:hAnsi="Verdana" w:cs="Arial"/>
          <w:sz w:val="18"/>
          <w:szCs w:val="18"/>
        </w:rPr>
        <w:t>w tytule maila</w:t>
      </w:r>
      <w:r w:rsidRPr="007A77CA">
        <w:rPr>
          <w:rStyle w:val="Pogrubienie"/>
          <w:rFonts w:ascii="Verdana" w:hAnsi="Verdana" w:cs="Arial"/>
          <w:b w:val="0"/>
          <w:sz w:val="18"/>
          <w:szCs w:val="18"/>
        </w:rPr>
        <w:t>.</w:t>
      </w:r>
      <w:r w:rsidRPr="007A77CA">
        <w:rPr>
          <w:rFonts w:ascii="Verdana" w:hAnsi="Verdana" w:cs="Arial"/>
          <w:sz w:val="18"/>
          <w:szCs w:val="18"/>
        </w:rPr>
        <w:t> </w:t>
      </w:r>
      <w:r w:rsidR="007A77CA" w:rsidRPr="007A77CA">
        <w:rPr>
          <w:rFonts w:ascii="Verdana" w:hAnsi="Verdana" w:cs="Arial"/>
          <w:sz w:val="18"/>
          <w:szCs w:val="18"/>
        </w:rPr>
        <w:t>Oferty należy wysyłać do dnia 30 września br.</w:t>
      </w:r>
    </w:p>
    <w:p w:rsidR="007A77CA" w:rsidRPr="007A77CA" w:rsidRDefault="007A77CA" w:rsidP="007A77CA">
      <w:pPr>
        <w:pStyle w:val="NormalnyWeb"/>
        <w:rPr>
          <w:rFonts w:ascii="Verdana" w:hAnsi="Verdana" w:cs="Arial"/>
          <w:sz w:val="18"/>
          <w:szCs w:val="18"/>
        </w:rPr>
      </w:pPr>
      <w:r w:rsidRPr="007A77CA">
        <w:rPr>
          <w:rFonts w:ascii="Verdana" w:hAnsi="Verdana" w:cs="Arial"/>
          <w:sz w:val="18"/>
          <w:szCs w:val="18"/>
        </w:rPr>
        <w:t xml:space="preserve">Dokumenty zostaną przekazane firmie </w:t>
      </w:r>
      <w:proofErr w:type="spellStart"/>
      <w:r w:rsidRPr="007A77CA">
        <w:rPr>
          <w:rFonts w:ascii="Verdana" w:hAnsi="Verdana" w:cs="Arial"/>
          <w:sz w:val="18"/>
          <w:szCs w:val="18"/>
        </w:rPr>
        <w:t>Otago</w:t>
      </w:r>
      <w:proofErr w:type="spellEnd"/>
      <w:r w:rsidRPr="007A77CA">
        <w:rPr>
          <w:rFonts w:ascii="Verdana" w:hAnsi="Verdana" w:cs="Arial"/>
          <w:sz w:val="18"/>
          <w:szCs w:val="18"/>
        </w:rPr>
        <w:t xml:space="preserve"> przez Kielecki Park Technologiczny.</w:t>
      </w:r>
    </w:p>
    <w:p w:rsidR="007A77CA" w:rsidRPr="007A77CA" w:rsidRDefault="007A77CA" w:rsidP="007A77CA">
      <w:pPr>
        <w:pStyle w:val="NormalnyWeb"/>
        <w:rPr>
          <w:rFonts w:ascii="Verdana" w:hAnsi="Verdana" w:cs="Arial"/>
          <w:sz w:val="18"/>
          <w:szCs w:val="18"/>
        </w:rPr>
      </w:pPr>
      <w:r w:rsidRPr="007A77CA">
        <w:rPr>
          <w:rFonts w:ascii="Verdana" w:hAnsi="Verdana" w:cs="Arial"/>
          <w:sz w:val="18"/>
          <w:szCs w:val="18"/>
        </w:rPr>
        <w:t xml:space="preserve">Informujemy, że firma skontaktuje się jedynie z wybranymi osobami. </w:t>
      </w:r>
    </w:p>
    <w:p w:rsidR="00A569EC" w:rsidRPr="007A77CA" w:rsidRDefault="007A77CA" w:rsidP="007A77CA">
      <w:pPr>
        <w:pStyle w:val="NormalnyWeb"/>
        <w:rPr>
          <w:rFonts w:ascii="Verdana" w:hAnsi="Verdana" w:cs="Arial"/>
          <w:i/>
          <w:sz w:val="18"/>
          <w:szCs w:val="18"/>
        </w:rPr>
      </w:pPr>
      <w:r w:rsidRPr="007A77CA">
        <w:rPr>
          <w:rFonts w:ascii="Verdana" w:hAnsi="Verdana" w:cs="Arial"/>
          <w:sz w:val="18"/>
          <w:szCs w:val="18"/>
        </w:rPr>
        <w:t xml:space="preserve">Dokumenty powinny zawierać klauzulę: </w:t>
      </w:r>
      <w:r w:rsidRPr="007A77CA">
        <w:rPr>
          <w:rFonts w:ascii="Verdana" w:hAnsi="Verdana" w:cs="Arial"/>
          <w:i/>
          <w:sz w:val="18"/>
          <w:szCs w:val="18"/>
        </w:rPr>
        <w:t>Wyrażam zgodę na przekazanie dokumentów przez Kielecki Park Technologiczny firmie prowadzącej rekrutację</w:t>
      </w:r>
      <w:r w:rsidRPr="007A77CA">
        <w:rPr>
          <w:rFonts w:ascii="Verdana" w:hAnsi="Verdana" w:cs="Arial"/>
          <w:sz w:val="18"/>
          <w:szCs w:val="18"/>
        </w:rPr>
        <w:t xml:space="preserve"> oraz </w:t>
      </w:r>
      <w:r w:rsidRPr="007A77CA">
        <w:rPr>
          <w:rFonts w:ascii="Verdana" w:hAnsi="Verdana" w:cs="Arial"/>
          <w:i/>
          <w:sz w:val="18"/>
          <w:szCs w:val="18"/>
        </w:rPr>
        <w:t>"Wyrażam zgodę na przetwarzanie moich danych osobowych zawartych w ofercie pracy dla potrzeb procesu rekrutacji zgodnie z ustawą z dnia 27.08.1997r. Dz. U. z 2002 r., Nr 101, poz. 923 ze zm."</w:t>
      </w:r>
      <w:bookmarkStart w:id="0" w:name="_GoBack"/>
      <w:bookmarkEnd w:id="0"/>
    </w:p>
    <w:sectPr w:rsidR="00A569EC" w:rsidRPr="007A77CA" w:rsidSect="006441D7">
      <w:pgSz w:w="11906" w:h="16838"/>
      <w:pgMar w:top="539" w:right="92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D1254D0"/>
    <w:lvl w:ilvl="0">
      <w:numFmt w:val="bullet"/>
      <w:lvlText w:val="*"/>
      <w:lvlJc w:val="left"/>
    </w:lvl>
  </w:abstractNum>
  <w:abstractNum w:abstractNumId="1">
    <w:nsid w:val="04D040D9"/>
    <w:multiLevelType w:val="multilevel"/>
    <w:tmpl w:val="F3B6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802AE"/>
    <w:multiLevelType w:val="hybridMultilevel"/>
    <w:tmpl w:val="E90E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D3D08"/>
    <w:multiLevelType w:val="multilevel"/>
    <w:tmpl w:val="583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F733EC"/>
    <w:multiLevelType w:val="hybridMultilevel"/>
    <w:tmpl w:val="56D0FF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64A79F4"/>
    <w:multiLevelType w:val="hybridMultilevel"/>
    <w:tmpl w:val="945E7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973E0"/>
    <w:multiLevelType w:val="hybridMultilevel"/>
    <w:tmpl w:val="388480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>
    <w:nsid w:val="49FF6FCA"/>
    <w:multiLevelType w:val="hybridMultilevel"/>
    <w:tmpl w:val="FA7042A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085C7B"/>
    <w:multiLevelType w:val="hybridMultilevel"/>
    <w:tmpl w:val="4490C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35E53"/>
    <w:multiLevelType w:val="hybridMultilevel"/>
    <w:tmpl w:val="BBFAF5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1D1496"/>
    <w:multiLevelType w:val="hybridMultilevel"/>
    <w:tmpl w:val="F102856A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>
    <w:nsid w:val="661D22C0"/>
    <w:multiLevelType w:val="hybridMultilevel"/>
    <w:tmpl w:val="A9F49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19495A"/>
    <w:multiLevelType w:val="multilevel"/>
    <w:tmpl w:val="7478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DC1AA0"/>
    <w:multiLevelType w:val="multilevel"/>
    <w:tmpl w:val="61DE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5A6F93"/>
    <w:multiLevelType w:val="hybridMultilevel"/>
    <w:tmpl w:val="79DEAA8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>
    <w:nsid w:val="75FA366B"/>
    <w:multiLevelType w:val="hybridMultilevel"/>
    <w:tmpl w:val="230AA7F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6">
    <w:nsid w:val="78052348"/>
    <w:multiLevelType w:val="hybridMultilevel"/>
    <w:tmpl w:val="81E6C72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D76AF86">
      <w:start w:val="1"/>
      <w:numFmt w:val="bullet"/>
      <w:lvlText w:val="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7BCD3598"/>
    <w:multiLevelType w:val="hybridMultilevel"/>
    <w:tmpl w:val="749CEDB4"/>
    <w:lvl w:ilvl="0" w:tplc="0415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2"/>
  </w:num>
  <w:num w:numId="4">
    <w:abstractNumId w:val="9"/>
  </w:num>
  <w:num w:numId="5">
    <w:abstractNumId w:val="7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7">
    <w:abstractNumId w:val="4"/>
  </w:num>
  <w:num w:numId="8">
    <w:abstractNumId w:val="15"/>
  </w:num>
  <w:num w:numId="9">
    <w:abstractNumId w:val="6"/>
  </w:num>
  <w:num w:numId="10">
    <w:abstractNumId w:val="11"/>
  </w:num>
  <w:num w:numId="11">
    <w:abstractNumId w:val="2"/>
  </w:num>
  <w:num w:numId="12">
    <w:abstractNumId w:val="17"/>
  </w:num>
  <w:num w:numId="13">
    <w:abstractNumId w:val="10"/>
  </w:num>
  <w:num w:numId="14">
    <w:abstractNumId w:val="16"/>
  </w:num>
  <w:num w:numId="15">
    <w:abstractNumId w:val="5"/>
  </w:num>
  <w:num w:numId="16">
    <w:abstractNumId w:val="14"/>
  </w:num>
  <w:num w:numId="17">
    <w:abstractNumId w:val="8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68"/>
    <w:rsid w:val="00001302"/>
    <w:rsid w:val="00013C75"/>
    <w:rsid w:val="00022ABB"/>
    <w:rsid w:val="00027CD8"/>
    <w:rsid w:val="00031B85"/>
    <w:rsid w:val="00032A41"/>
    <w:rsid w:val="00033165"/>
    <w:rsid w:val="000435B0"/>
    <w:rsid w:val="00050F5D"/>
    <w:rsid w:val="00051CE5"/>
    <w:rsid w:val="000541B0"/>
    <w:rsid w:val="000543D2"/>
    <w:rsid w:val="0005484E"/>
    <w:rsid w:val="00055D6E"/>
    <w:rsid w:val="00073203"/>
    <w:rsid w:val="000869E0"/>
    <w:rsid w:val="000938E8"/>
    <w:rsid w:val="00097102"/>
    <w:rsid w:val="000A0833"/>
    <w:rsid w:val="000A6D35"/>
    <w:rsid w:val="000B20F7"/>
    <w:rsid w:val="000B3BFA"/>
    <w:rsid w:val="000C2E1A"/>
    <w:rsid w:val="000C44A0"/>
    <w:rsid w:val="000D7CCE"/>
    <w:rsid w:val="000E18F2"/>
    <w:rsid w:val="000E3E16"/>
    <w:rsid w:val="000E64CB"/>
    <w:rsid w:val="000E746E"/>
    <w:rsid w:val="000F2983"/>
    <w:rsid w:val="00112121"/>
    <w:rsid w:val="00115002"/>
    <w:rsid w:val="00115203"/>
    <w:rsid w:val="00116343"/>
    <w:rsid w:val="0012774C"/>
    <w:rsid w:val="0013184B"/>
    <w:rsid w:val="00133699"/>
    <w:rsid w:val="001416E5"/>
    <w:rsid w:val="001477C9"/>
    <w:rsid w:val="001637D0"/>
    <w:rsid w:val="00170FC4"/>
    <w:rsid w:val="00171454"/>
    <w:rsid w:val="001760FF"/>
    <w:rsid w:val="001774DD"/>
    <w:rsid w:val="001801FB"/>
    <w:rsid w:val="00186A31"/>
    <w:rsid w:val="0019392A"/>
    <w:rsid w:val="001C524C"/>
    <w:rsid w:val="001D3C85"/>
    <w:rsid w:val="001D5B11"/>
    <w:rsid w:val="001E7F71"/>
    <w:rsid w:val="001F08BC"/>
    <w:rsid w:val="001F14A1"/>
    <w:rsid w:val="001F6AA8"/>
    <w:rsid w:val="002053EA"/>
    <w:rsid w:val="0021557A"/>
    <w:rsid w:val="0022184D"/>
    <w:rsid w:val="00235440"/>
    <w:rsid w:val="0025027D"/>
    <w:rsid w:val="002513A2"/>
    <w:rsid w:val="00270795"/>
    <w:rsid w:val="00291180"/>
    <w:rsid w:val="002948D2"/>
    <w:rsid w:val="002A2DC0"/>
    <w:rsid w:val="002A58F1"/>
    <w:rsid w:val="002B74C6"/>
    <w:rsid w:val="002D0067"/>
    <w:rsid w:val="002E5B7F"/>
    <w:rsid w:val="0033591C"/>
    <w:rsid w:val="00340DB6"/>
    <w:rsid w:val="003546A7"/>
    <w:rsid w:val="0037041C"/>
    <w:rsid w:val="00372754"/>
    <w:rsid w:val="003731BD"/>
    <w:rsid w:val="0037373D"/>
    <w:rsid w:val="003755B5"/>
    <w:rsid w:val="003833C2"/>
    <w:rsid w:val="00390D60"/>
    <w:rsid w:val="0039304C"/>
    <w:rsid w:val="003B20FC"/>
    <w:rsid w:val="003C66C5"/>
    <w:rsid w:val="003F14E8"/>
    <w:rsid w:val="00400F3B"/>
    <w:rsid w:val="004037C5"/>
    <w:rsid w:val="00405DF4"/>
    <w:rsid w:val="004250CA"/>
    <w:rsid w:val="00433159"/>
    <w:rsid w:val="00447395"/>
    <w:rsid w:val="00450779"/>
    <w:rsid w:val="00452CB4"/>
    <w:rsid w:val="0046066A"/>
    <w:rsid w:val="00463F15"/>
    <w:rsid w:val="00471FDF"/>
    <w:rsid w:val="00482EA7"/>
    <w:rsid w:val="00487025"/>
    <w:rsid w:val="004A1319"/>
    <w:rsid w:val="004B4726"/>
    <w:rsid w:val="004B498C"/>
    <w:rsid w:val="004B696F"/>
    <w:rsid w:val="004C3D19"/>
    <w:rsid w:val="004C4B89"/>
    <w:rsid w:val="004D42DA"/>
    <w:rsid w:val="0050453E"/>
    <w:rsid w:val="00505187"/>
    <w:rsid w:val="00527D79"/>
    <w:rsid w:val="005372A2"/>
    <w:rsid w:val="00543D65"/>
    <w:rsid w:val="0054424C"/>
    <w:rsid w:val="00544E38"/>
    <w:rsid w:val="00552591"/>
    <w:rsid w:val="005565A5"/>
    <w:rsid w:val="00576FB7"/>
    <w:rsid w:val="005826BF"/>
    <w:rsid w:val="0058515F"/>
    <w:rsid w:val="005915BC"/>
    <w:rsid w:val="00597C97"/>
    <w:rsid w:val="005B3041"/>
    <w:rsid w:val="005B5709"/>
    <w:rsid w:val="005C5649"/>
    <w:rsid w:val="005E6C12"/>
    <w:rsid w:val="005F734F"/>
    <w:rsid w:val="00624A44"/>
    <w:rsid w:val="006252C9"/>
    <w:rsid w:val="00643DD8"/>
    <w:rsid w:val="006441D7"/>
    <w:rsid w:val="00656F4D"/>
    <w:rsid w:val="0066160F"/>
    <w:rsid w:val="00662C17"/>
    <w:rsid w:val="00680BDB"/>
    <w:rsid w:val="006820B8"/>
    <w:rsid w:val="00682FCC"/>
    <w:rsid w:val="006901FF"/>
    <w:rsid w:val="00694615"/>
    <w:rsid w:val="00694F03"/>
    <w:rsid w:val="006A299F"/>
    <w:rsid w:val="006A7FEA"/>
    <w:rsid w:val="006B3BBD"/>
    <w:rsid w:val="006C1DE6"/>
    <w:rsid w:val="006C4F1F"/>
    <w:rsid w:val="006D3513"/>
    <w:rsid w:val="006D7835"/>
    <w:rsid w:val="006E4B79"/>
    <w:rsid w:val="006E5BD9"/>
    <w:rsid w:val="006E69C0"/>
    <w:rsid w:val="006E6E10"/>
    <w:rsid w:val="006F3406"/>
    <w:rsid w:val="006F50DC"/>
    <w:rsid w:val="00710C86"/>
    <w:rsid w:val="007151B9"/>
    <w:rsid w:val="007265EB"/>
    <w:rsid w:val="00733FBA"/>
    <w:rsid w:val="00735D17"/>
    <w:rsid w:val="007418E7"/>
    <w:rsid w:val="00742580"/>
    <w:rsid w:val="007568BD"/>
    <w:rsid w:val="00767E40"/>
    <w:rsid w:val="0077013B"/>
    <w:rsid w:val="007820AA"/>
    <w:rsid w:val="00790028"/>
    <w:rsid w:val="00795C00"/>
    <w:rsid w:val="00797419"/>
    <w:rsid w:val="007A77CA"/>
    <w:rsid w:val="007B516D"/>
    <w:rsid w:val="007B7DF3"/>
    <w:rsid w:val="007C69DD"/>
    <w:rsid w:val="007D33F2"/>
    <w:rsid w:val="007F0469"/>
    <w:rsid w:val="00813F55"/>
    <w:rsid w:val="0083254F"/>
    <w:rsid w:val="00832701"/>
    <w:rsid w:val="00835ED9"/>
    <w:rsid w:val="0084063A"/>
    <w:rsid w:val="0084148A"/>
    <w:rsid w:val="00842AB3"/>
    <w:rsid w:val="00844EA6"/>
    <w:rsid w:val="00846A5A"/>
    <w:rsid w:val="00847214"/>
    <w:rsid w:val="008472C9"/>
    <w:rsid w:val="008515A0"/>
    <w:rsid w:val="008542B2"/>
    <w:rsid w:val="00856611"/>
    <w:rsid w:val="00857425"/>
    <w:rsid w:val="00857D53"/>
    <w:rsid w:val="00875512"/>
    <w:rsid w:val="00885128"/>
    <w:rsid w:val="00890CE8"/>
    <w:rsid w:val="00894F7A"/>
    <w:rsid w:val="00897EEA"/>
    <w:rsid w:val="008A19B4"/>
    <w:rsid w:val="008A33F9"/>
    <w:rsid w:val="008A65E4"/>
    <w:rsid w:val="008B4B2F"/>
    <w:rsid w:val="008B795D"/>
    <w:rsid w:val="008D58C6"/>
    <w:rsid w:val="008F61F0"/>
    <w:rsid w:val="0091471E"/>
    <w:rsid w:val="00917A44"/>
    <w:rsid w:val="0092442D"/>
    <w:rsid w:val="00943BB0"/>
    <w:rsid w:val="009456C1"/>
    <w:rsid w:val="00970837"/>
    <w:rsid w:val="00973E6A"/>
    <w:rsid w:val="009767ED"/>
    <w:rsid w:val="009913F7"/>
    <w:rsid w:val="00996658"/>
    <w:rsid w:val="009966AE"/>
    <w:rsid w:val="009A26B0"/>
    <w:rsid w:val="009C0463"/>
    <w:rsid w:val="009C2423"/>
    <w:rsid w:val="009D2302"/>
    <w:rsid w:val="009E2E5C"/>
    <w:rsid w:val="009E4242"/>
    <w:rsid w:val="009E685E"/>
    <w:rsid w:val="009F417F"/>
    <w:rsid w:val="00A0509B"/>
    <w:rsid w:val="00A15BBD"/>
    <w:rsid w:val="00A230F6"/>
    <w:rsid w:val="00A25C3E"/>
    <w:rsid w:val="00A42486"/>
    <w:rsid w:val="00A518E0"/>
    <w:rsid w:val="00A51FF8"/>
    <w:rsid w:val="00A569EC"/>
    <w:rsid w:val="00A61DD9"/>
    <w:rsid w:val="00A67B51"/>
    <w:rsid w:val="00A67E3B"/>
    <w:rsid w:val="00A715EC"/>
    <w:rsid w:val="00AA2FDF"/>
    <w:rsid w:val="00AA585C"/>
    <w:rsid w:val="00AA763B"/>
    <w:rsid w:val="00AD07CE"/>
    <w:rsid w:val="00AD79D1"/>
    <w:rsid w:val="00AE0E21"/>
    <w:rsid w:val="00AE48AB"/>
    <w:rsid w:val="00AF43A8"/>
    <w:rsid w:val="00AF6D9F"/>
    <w:rsid w:val="00AF6E7C"/>
    <w:rsid w:val="00AF714C"/>
    <w:rsid w:val="00AF7333"/>
    <w:rsid w:val="00B00DF8"/>
    <w:rsid w:val="00B00EB1"/>
    <w:rsid w:val="00B02769"/>
    <w:rsid w:val="00B03489"/>
    <w:rsid w:val="00B13368"/>
    <w:rsid w:val="00B134AB"/>
    <w:rsid w:val="00B2332C"/>
    <w:rsid w:val="00B256C0"/>
    <w:rsid w:val="00B3002F"/>
    <w:rsid w:val="00B333D9"/>
    <w:rsid w:val="00B44E47"/>
    <w:rsid w:val="00B4630C"/>
    <w:rsid w:val="00B47CE8"/>
    <w:rsid w:val="00B528DB"/>
    <w:rsid w:val="00B55204"/>
    <w:rsid w:val="00B6439E"/>
    <w:rsid w:val="00B64433"/>
    <w:rsid w:val="00B65470"/>
    <w:rsid w:val="00B7091B"/>
    <w:rsid w:val="00B81EFB"/>
    <w:rsid w:val="00B85033"/>
    <w:rsid w:val="00B906E0"/>
    <w:rsid w:val="00B9144B"/>
    <w:rsid w:val="00B97265"/>
    <w:rsid w:val="00B9729D"/>
    <w:rsid w:val="00BB4A22"/>
    <w:rsid w:val="00BC35D6"/>
    <w:rsid w:val="00BD5FD7"/>
    <w:rsid w:val="00BE31BB"/>
    <w:rsid w:val="00BE7586"/>
    <w:rsid w:val="00BF556D"/>
    <w:rsid w:val="00BF57BF"/>
    <w:rsid w:val="00BF657A"/>
    <w:rsid w:val="00BF7887"/>
    <w:rsid w:val="00C0017F"/>
    <w:rsid w:val="00C06A69"/>
    <w:rsid w:val="00C206F6"/>
    <w:rsid w:val="00C2471D"/>
    <w:rsid w:val="00C40AEF"/>
    <w:rsid w:val="00C41261"/>
    <w:rsid w:val="00C45870"/>
    <w:rsid w:val="00C555D6"/>
    <w:rsid w:val="00C618B6"/>
    <w:rsid w:val="00C706B0"/>
    <w:rsid w:val="00C74D8B"/>
    <w:rsid w:val="00C76710"/>
    <w:rsid w:val="00C835D4"/>
    <w:rsid w:val="00C93722"/>
    <w:rsid w:val="00C95D6A"/>
    <w:rsid w:val="00CA392D"/>
    <w:rsid w:val="00CA3CCB"/>
    <w:rsid w:val="00CB0D3E"/>
    <w:rsid w:val="00CC5B6C"/>
    <w:rsid w:val="00CD4E90"/>
    <w:rsid w:val="00CD6F3B"/>
    <w:rsid w:val="00CE410A"/>
    <w:rsid w:val="00CF7431"/>
    <w:rsid w:val="00D020DA"/>
    <w:rsid w:val="00D02981"/>
    <w:rsid w:val="00D04423"/>
    <w:rsid w:val="00D10268"/>
    <w:rsid w:val="00D10BCD"/>
    <w:rsid w:val="00D1191C"/>
    <w:rsid w:val="00D169D5"/>
    <w:rsid w:val="00D348B5"/>
    <w:rsid w:val="00D35E67"/>
    <w:rsid w:val="00D37F42"/>
    <w:rsid w:val="00D51A35"/>
    <w:rsid w:val="00D54E8E"/>
    <w:rsid w:val="00D6537E"/>
    <w:rsid w:val="00D70C5F"/>
    <w:rsid w:val="00D761E5"/>
    <w:rsid w:val="00D81C37"/>
    <w:rsid w:val="00D837C5"/>
    <w:rsid w:val="00D876E1"/>
    <w:rsid w:val="00D969BD"/>
    <w:rsid w:val="00DA3ACB"/>
    <w:rsid w:val="00DB3DC1"/>
    <w:rsid w:val="00DC2A8E"/>
    <w:rsid w:val="00DC696B"/>
    <w:rsid w:val="00DC7468"/>
    <w:rsid w:val="00DD5ED9"/>
    <w:rsid w:val="00DF70D8"/>
    <w:rsid w:val="00E01A6B"/>
    <w:rsid w:val="00E1153B"/>
    <w:rsid w:val="00E12D48"/>
    <w:rsid w:val="00E255A6"/>
    <w:rsid w:val="00E263EB"/>
    <w:rsid w:val="00E269B0"/>
    <w:rsid w:val="00E30681"/>
    <w:rsid w:val="00E3744D"/>
    <w:rsid w:val="00E43673"/>
    <w:rsid w:val="00E467CC"/>
    <w:rsid w:val="00E50B13"/>
    <w:rsid w:val="00E65C9B"/>
    <w:rsid w:val="00E7169F"/>
    <w:rsid w:val="00E7388D"/>
    <w:rsid w:val="00E836A8"/>
    <w:rsid w:val="00E8413F"/>
    <w:rsid w:val="00E855B8"/>
    <w:rsid w:val="00E90041"/>
    <w:rsid w:val="00E92BD8"/>
    <w:rsid w:val="00E94C53"/>
    <w:rsid w:val="00E95DEB"/>
    <w:rsid w:val="00E97730"/>
    <w:rsid w:val="00EB1E0D"/>
    <w:rsid w:val="00EC00D2"/>
    <w:rsid w:val="00EC09DC"/>
    <w:rsid w:val="00EC4692"/>
    <w:rsid w:val="00EC726D"/>
    <w:rsid w:val="00ED2EDE"/>
    <w:rsid w:val="00ED6109"/>
    <w:rsid w:val="00EE1A47"/>
    <w:rsid w:val="00EF3649"/>
    <w:rsid w:val="00F03CDB"/>
    <w:rsid w:val="00F06043"/>
    <w:rsid w:val="00F15FD6"/>
    <w:rsid w:val="00F173A5"/>
    <w:rsid w:val="00F22DE3"/>
    <w:rsid w:val="00F27AA6"/>
    <w:rsid w:val="00F37219"/>
    <w:rsid w:val="00F46B0E"/>
    <w:rsid w:val="00F47ED2"/>
    <w:rsid w:val="00F70B36"/>
    <w:rsid w:val="00F7685A"/>
    <w:rsid w:val="00F80847"/>
    <w:rsid w:val="00F92637"/>
    <w:rsid w:val="00FA184A"/>
    <w:rsid w:val="00FA5601"/>
    <w:rsid w:val="00FC35D6"/>
    <w:rsid w:val="00FE1735"/>
    <w:rsid w:val="00FE75BF"/>
    <w:rsid w:val="00FE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andra.radzinska\AppData\Roaming\Microsoft\Szablony\Og&#322;oszeni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8ACAB-AD6A-4DBD-AB31-D94108CE5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</Template>
  <TotalTime>0</TotalTime>
  <Pages>1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obowiązków:</vt:lpstr>
    </vt:vector>
  </TitlesOfParts>
  <Company>Asseco Poland S.A.</Company>
  <LinksUpToDate>false</LinksUpToDate>
  <CharactersWithSpaces>2448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mailto:rekrutacja@asseco.pl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obowiązków:</dc:title>
  <dc:creator>kasandra.radzinska</dc:creator>
  <cp:lastModifiedBy>Joanna Rudawska</cp:lastModifiedBy>
  <cp:revision>2</cp:revision>
  <dcterms:created xsi:type="dcterms:W3CDTF">2013-09-09T05:55:00Z</dcterms:created>
  <dcterms:modified xsi:type="dcterms:W3CDTF">2013-09-09T05:55:00Z</dcterms:modified>
</cp:coreProperties>
</file>