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0CA" w:rsidRPr="002A2DC0" w:rsidRDefault="004250CA" w:rsidP="002A2DC0">
      <w:pPr>
        <w:spacing w:before="100" w:beforeAutospacing="1" w:after="100" w:afterAutospacing="1"/>
        <w:rPr>
          <w:rFonts w:ascii="Verdana" w:hAnsi="Verdana" w:cs="Arial"/>
        </w:rPr>
      </w:pPr>
      <w:proofErr w:type="spellStart"/>
      <w:r w:rsidRPr="002A2DC0">
        <w:rPr>
          <w:rFonts w:ascii="Verdana" w:hAnsi="Verdana" w:cs="Arial"/>
        </w:rPr>
        <w:t>Otago</w:t>
      </w:r>
      <w:proofErr w:type="spellEnd"/>
      <w:r w:rsidRPr="002A2DC0">
        <w:rPr>
          <w:rFonts w:ascii="Verdana" w:hAnsi="Verdana" w:cs="Arial"/>
        </w:rPr>
        <w:t xml:space="preserve"> sp. z o.o. spółka w 100% należąca do </w:t>
      </w:r>
      <w:proofErr w:type="spellStart"/>
      <w:r w:rsidRPr="002A2DC0">
        <w:rPr>
          <w:rFonts w:ascii="Verdana" w:hAnsi="Verdana" w:cs="Arial"/>
        </w:rPr>
        <w:t>Asseco</w:t>
      </w:r>
      <w:proofErr w:type="spellEnd"/>
      <w:r w:rsidRPr="002A2DC0">
        <w:rPr>
          <w:rFonts w:ascii="Verdana" w:hAnsi="Verdana" w:cs="Arial"/>
        </w:rPr>
        <w:t xml:space="preserve"> Poland SA</w:t>
      </w:r>
      <w:r w:rsidR="000334AE">
        <w:rPr>
          <w:rFonts w:ascii="Verdana" w:hAnsi="Verdana" w:cs="Arial"/>
        </w:rPr>
        <w:t xml:space="preserve"> rozważa otwarcie oddziału w Kieleckim Parku Technologicznym. P</w:t>
      </w:r>
      <w:bookmarkStart w:id="0" w:name="_GoBack"/>
      <w:bookmarkEnd w:id="0"/>
      <w:r w:rsidRPr="002A2DC0">
        <w:rPr>
          <w:rFonts w:ascii="Verdana" w:hAnsi="Verdana" w:cs="Arial"/>
        </w:rPr>
        <w:t>oszukuje pracowników na stanowisko</w:t>
      </w:r>
    </w:p>
    <w:p w:rsidR="00170FC4" w:rsidRPr="000C2E1A" w:rsidRDefault="00064604" w:rsidP="004250CA">
      <w:pPr>
        <w:pStyle w:val="NormalnyWeb"/>
        <w:jc w:val="center"/>
        <w:rPr>
          <w:rFonts w:ascii="Verdana" w:hAnsi="Verdana" w:cs="Arial"/>
          <w:b/>
          <w:bCs/>
          <w:sz w:val="32"/>
          <w:szCs w:val="18"/>
        </w:rPr>
      </w:pPr>
      <w:r>
        <w:rPr>
          <w:rFonts w:ascii="Verdana" w:hAnsi="Verdana" w:cs="Arial"/>
          <w:b/>
          <w:bCs/>
          <w:sz w:val="32"/>
          <w:szCs w:val="18"/>
        </w:rPr>
        <w:t xml:space="preserve">Programista / </w:t>
      </w:r>
      <w:r w:rsidR="004A378D">
        <w:rPr>
          <w:rFonts w:ascii="Verdana" w:hAnsi="Verdana" w:cs="Arial"/>
          <w:b/>
          <w:bCs/>
          <w:sz w:val="32"/>
          <w:szCs w:val="18"/>
        </w:rPr>
        <w:t xml:space="preserve">Starszy </w:t>
      </w:r>
      <w:r w:rsidR="00F46143">
        <w:rPr>
          <w:rFonts w:ascii="Verdana" w:hAnsi="Verdana" w:cs="Arial"/>
          <w:b/>
          <w:bCs/>
          <w:sz w:val="32"/>
          <w:szCs w:val="18"/>
        </w:rPr>
        <w:t>Programista</w:t>
      </w:r>
    </w:p>
    <w:p w:rsidR="007E2411" w:rsidRDefault="007E2411" w:rsidP="007C5F7E">
      <w:pPr>
        <w:spacing w:before="100" w:beforeAutospacing="1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Obowiązki:</w:t>
      </w:r>
    </w:p>
    <w:p w:rsidR="00EF3AE6" w:rsidRPr="00EF3AE6" w:rsidRDefault="00EF3AE6" w:rsidP="007E2411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EF3AE6">
        <w:rPr>
          <w:rFonts w:ascii="Verdana" w:hAnsi="Verdana" w:cs="Arial"/>
          <w:bCs/>
        </w:rPr>
        <w:t xml:space="preserve">Rozwój oprogramowania – </w:t>
      </w:r>
      <w:r w:rsidR="006E4222">
        <w:rPr>
          <w:rFonts w:ascii="Verdana" w:hAnsi="Verdana" w:cs="Arial"/>
          <w:bCs/>
        </w:rPr>
        <w:t>produktów dla</w:t>
      </w:r>
      <w:r w:rsidR="00064604">
        <w:rPr>
          <w:rFonts w:ascii="Verdana" w:hAnsi="Verdana" w:cs="Arial"/>
          <w:bCs/>
        </w:rPr>
        <w:t xml:space="preserve"> jednostek oświatowych</w:t>
      </w:r>
      <w:r>
        <w:rPr>
          <w:rFonts w:ascii="Verdana" w:hAnsi="Verdana" w:cs="Arial"/>
          <w:bCs/>
        </w:rPr>
        <w:t>:</w:t>
      </w:r>
    </w:p>
    <w:p w:rsidR="00EF3AE6" w:rsidRDefault="007E2411" w:rsidP="00EF3AE6">
      <w:pPr>
        <w:numPr>
          <w:ilvl w:val="1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>P</w:t>
      </w:r>
      <w:r w:rsidR="00CD4E90" w:rsidRPr="007E2411">
        <w:rPr>
          <w:rFonts w:ascii="Verdana" w:hAnsi="Verdana" w:cs="Arial"/>
          <w:bCs/>
        </w:rPr>
        <w:t>rogramowanie</w:t>
      </w:r>
      <w:r w:rsidR="00EF3AE6">
        <w:rPr>
          <w:rFonts w:ascii="Verdana" w:hAnsi="Verdana" w:cs="Arial"/>
          <w:bCs/>
        </w:rPr>
        <w:t xml:space="preserve"> w tec</w:t>
      </w:r>
      <w:r w:rsidR="006E4222">
        <w:rPr>
          <w:rFonts w:ascii="Verdana" w:hAnsi="Verdana" w:cs="Arial"/>
          <w:bCs/>
        </w:rPr>
        <w:t xml:space="preserve">hnologiach Java </w:t>
      </w:r>
    </w:p>
    <w:p w:rsidR="00EF3AE6" w:rsidRDefault="00EF3AE6" w:rsidP="00EF3AE6">
      <w:pPr>
        <w:numPr>
          <w:ilvl w:val="1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>P</w:t>
      </w:r>
      <w:r w:rsidR="004B5AEE" w:rsidRPr="007E2411">
        <w:rPr>
          <w:rFonts w:ascii="Verdana" w:hAnsi="Verdana" w:cs="Arial"/>
          <w:bCs/>
        </w:rPr>
        <w:t>rojektowanie</w:t>
      </w:r>
    </w:p>
    <w:p w:rsidR="00EF3AE6" w:rsidRDefault="00EF3AE6" w:rsidP="00EF3AE6">
      <w:pPr>
        <w:numPr>
          <w:ilvl w:val="1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 xml:space="preserve">Tworzenie </w:t>
      </w:r>
      <w:r w:rsidR="007E2411" w:rsidRPr="007E2411">
        <w:rPr>
          <w:rFonts w:ascii="Verdana" w:hAnsi="Verdana" w:cs="Arial"/>
          <w:bCs/>
        </w:rPr>
        <w:t>testów</w:t>
      </w:r>
    </w:p>
    <w:p w:rsidR="007E2411" w:rsidRDefault="00EF3AE6" w:rsidP="00EF3AE6">
      <w:pPr>
        <w:numPr>
          <w:ilvl w:val="1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>Dokumentowanie swojej pracy</w:t>
      </w:r>
    </w:p>
    <w:p w:rsidR="00D6537E" w:rsidRPr="00115002" w:rsidRDefault="00D6537E" w:rsidP="007C5F7E">
      <w:pPr>
        <w:spacing w:before="100" w:beforeAutospacing="1" w:line="360" w:lineRule="auto"/>
        <w:outlineLvl w:val="0"/>
        <w:rPr>
          <w:rFonts w:ascii="Verdana" w:hAnsi="Verdana" w:cs="Arial"/>
          <w:bCs/>
        </w:rPr>
      </w:pPr>
      <w:r w:rsidRPr="00694F03">
        <w:rPr>
          <w:rFonts w:ascii="Verdana" w:hAnsi="Verdana" w:cs="Arial"/>
          <w:b/>
          <w:bCs/>
        </w:rPr>
        <w:t xml:space="preserve">Wymagania: </w:t>
      </w:r>
    </w:p>
    <w:p w:rsidR="00033165" w:rsidRDefault="00D63C5D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 xml:space="preserve">Bardzo dobra znajomość </w:t>
      </w:r>
      <w:r w:rsidR="00AA6170">
        <w:rPr>
          <w:rFonts w:ascii="Verdana" w:hAnsi="Verdana" w:cs="Arial"/>
          <w:bCs/>
        </w:rPr>
        <w:t>J</w:t>
      </w:r>
      <w:r w:rsidR="00B134AB" w:rsidRPr="00B55204">
        <w:rPr>
          <w:rFonts w:ascii="Verdana" w:hAnsi="Verdana" w:cs="Arial"/>
          <w:bCs/>
        </w:rPr>
        <w:t>ava</w:t>
      </w:r>
      <w:r>
        <w:rPr>
          <w:rFonts w:ascii="Verdana" w:hAnsi="Verdana" w:cs="Arial"/>
          <w:bCs/>
        </w:rPr>
        <w:t>, Java SE</w:t>
      </w:r>
    </w:p>
    <w:p w:rsidR="009C24C9" w:rsidRDefault="009C24C9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 xml:space="preserve">Znajomość technologii Struts2, </w:t>
      </w:r>
      <w:proofErr w:type="spellStart"/>
      <w:r>
        <w:rPr>
          <w:rFonts w:ascii="Verdana" w:hAnsi="Verdana" w:cs="Arial"/>
          <w:bCs/>
        </w:rPr>
        <w:t>Hibernate</w:t>
      </w:r>
      <w:proofErr w:type="spellEnd"/>
      <w:r>
        <w:rPr>
          <w:rFonts w:ascii="Verdana" w:hAnsi="Verdana" w:cs="Arial"/>
          <w:bCs/>
        </w:rPr>
        <w:t xml:space="preserve">, Temat, </w:t>
      </w:r>
      <w:proofErr w:type="spellStart"/>
      <w:r>
        <w:rPr>
          <w:rFonts w:ascii="Verdana" w:hAnsi="Verdana" w:cs="Arial"/>
          <w:bCs/>
        </w:rPr>
        <w:t>Eclipse</w:t>
      </w:r>
      <w:proofErr w:type="spellEnd"/>
    </w:p>
    <w:p w:rsidR="009C24C9" w:rsidRDefault="009C24C9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>
        <w:t xml:space="preserve">Praktyczna znajomość bazy danych </w:t>
      </w:r>
      <w:proofErr w:type="spellStart"/>
      <w:r>
        <w:t>Oracle</w:t>
      </w:r>
      <w:proofErr w:type="spellEnd"/>
      <w:r>
        <w:t xml:space="preserve"> lub </w:t>
      </w:r>
      <w:proofErr w:type="spellStart"/>
      <w:r>
        <w:t>Postgres</w:t>
      </w:r>
      <w:proofErr w:type="spellEnd"/>
    </w:p>
    <w:p w:rsidR="00033165" w:rsidRPr="00B55204" w:rsidRDefault="00467501" w:rsidP="009C24C9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B55204">
        <w:rPr>
          <w:rFonts w:ascii="Verdana" w:hAnsi="Verdana" w:cs="Arial"/>
          <w:bCs/>
        </w:rPr>
        <w:t>Znajomość metodologii programowania obiektowego</w:t>
      </w:r>
      <w:r w:rsidR="009C24C9">
        <w:rPr>
          <w:rFonts w:ascii="Verdana" w:hAnsi="Verdana" w:cs="Arial"/>
          <w:bCs/>
        </w:rPr>
        <w:t xml:space="preserve"> i </w:t>
      </w:r>
      <w:r w:rsidR="00B134AB" w:rsidRPr="00B55204">
        <w:rPr>
          <w:rFonts w:ascii="Verdana" w:hAnsi="Verdana" w:cs="Arial"/>
          <w:bCs/>
        </w:rPr>
        <w:t xml:space="preserve"> </w:t>
      </w:r>
      <w:r w:rsidR="00AA6170">
        <w:rPr>
          <w:rFonts w:ascii="Verdana" w:hAnsi="Verdana" w:cs="Arial"/>
          <w:bCs/>
        </w:rPr>
        <w:t>wzorców projektowych</w:t>
      </w:r>
    </w:p>
    <w:p w:rsidR="00033165" w:rsidRDefault="001F6AA8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>Z</w:t>
      </w:r>
      <w:r w:rsidR="00B134AB" w:rsidRPr="00B55204">
        <w:rPr>
          <w:rFonts w:ascii="Verdana" w:hAnsi="Verdana" w:cs="Arial"/>
          <w:bCs/>
        </w:rPr>
        <w:t>najomość technologii internetowych</w:t>
      </w:r>
    </w:p>
    <w:p w:rsidR="001C1615" w:rsidRDefault="00F03914" w:rsidP="001C1615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B55204">
        <w:rPr>
          <w:rFonts w:ascii="Verdana" w:hAnsi="Verdana" w:cs="Arial"/>
          <w:bCs/>
        </w:rPr>
        <w:t>Wykształcenie wyższe informatyczne lub ostatni rok studiów magisterskich</w:t>
      </w:r>
      <w:r w:rsidR="001C1615" w:rsidRPr="001C1615">
        <w:rPr>
          <w:rFonts w:ascii="Verdana" w:hAnsi="Verdana" w:cs="Arial"/>
          <w:bCs/>
        </w:rPr>
        <w:t xml:space="preserve"> </w:t>
      </w:r>
    </w:p>
    <w:p w:rsidR="00F03914" w:rsidRPr="001C1615" w:rsidRDefault="00D63C5D" w:rsidP="001C1615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 xml:space="preserve">Co najmniej 2-letnie </w:t>
      </w:r>
      <w:r w:rsidR="001C1615" w:rsidRPr="00B55204">
        <w:rPr>
          <w:rFonts w:ascii="Verdana" w:hAnsi="Verdana" w:cs="Arial"/>
          <w:bCs/>
        </w:rPr>
        <w:t>doświadczeni</w:t>
      </w:r>
      <w:r>
        <w:rPr>
          <w:rFonts w:ascii="Verdana" w:hAnsi="Verdana" w:cs="Arial"/>
          <w:bCs/>
        </w:rPr>
        <w:t>e w tworzeniu aplikacji webowych opartych o technologię Java</w:t>
      </w:r>
    </w:p>
    <w:p w:rsidR="00B134AB" w:rsidRPr="00B55204" w:rsidRDefault="00B134AB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B55204">
        <w:rPr>
          <w:rFonts w:ascii="Verdana" w:hAnsi="Verdana" w:cs="Arial"/>
          <w:bCs/>
        </w:rPr>
        <w:t>Znajomość języka angielskiego</w:t>
      </w:r>
      <w:r w:rsidR="004A1319">
        <w:rPr>
          <w:rFonts w:ascii="Verdana" w:hAnsi="Verdana" w:cs="Arial"/>
          <w:bCs/>
        </w:rPr>
        <w:t xml:space="preserve"> przynajmniej</w:t>
      </w:r>
      <w:r w:rsidRPr="00B55204">
        <w:rPr>
          <w:rFonts w:ascii="Verdana" w:hAnsi="Verdana" w:cs="Arial"/>
          <w:bCs/>
        </w:rPr>
        <w:t xml:space="preserve"> na poziomie umożliwiającym czytanie dokumentacji technicznej</w:t>
      </w:r>
    </w:p>
    <w:p w:rsidR="00467501" w:rsidRPr="00B55204" w:rsidRDefault="00973E6A" w:rsidP="00467501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B55204">
        <w:rPr>
          <w:rFonts w:ascii="Verdana" w:hAnsi="Verdana" w:cs="Arial"/>
          <w:bCs/>
        </w:rPr>
        <w:t>Umiejętność pracy w zespole i poczucie odpowiedzialności za wykonywane zadania</w:t>
      </w:r>
      <w:r w:rsidR="00467501" w:rsidRPr="00467501">
        <w:rPr>
          <w:rFonts w:ascii="Verdana" w:hAnsi="Verdana" w:cs="Arial"/>
          <w:bCs/>
        </w:rPr>
        <w:t xml:space="preserve"> </w:t>
      </w:r>
    </w:p>
    <w:p w:rsidR="00033165" w:rsidRDefault="00467501" w:rsidP="00467501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B55204">
        <w:rPr>
          <w:rFonts w:ascii="Verdana" w:hAnsi="Verdana" w:cs="Arial"/>
          <w:bCs/>
        </w:rPr>
        <w:t>Zdolność do analitycznego myślenia</w:t>
      </w:r>
    </w:p>
    <w:p w:rsidR="00D169D5" w:rsidRPr="00D169D5" w:rsidRDefault="00D169D5" w:rsidP="007C5F7E">
      <w:pPr>
        <w:spacing w:before="240" w:line="276" w:lineRule="auto"/>
        <w:outlineLvl w:val="0"/>
        <w:rPr>
          <w:rFonts w:ascii="Verdana" w:hAnsi="Verdana" w:cs="Arial"/>
        </w:rPr>
      </w:pPr>
      <w:r w:rsidRPr="00D169D5">
        <w:rPr>
          <w:rFonts w:ascii="Verdana" w:hAnsi="Verdana" w:cs="Arial"/>
          <w:b/>
          <w:bCs/>
        </w:rPr>
        <w:t>Mile widziane:</w:t>
      </w:r>
    </w:p>
    <w:p w:rsidR="00064604" w:rsidRPr="00B55204" w:rsidRDefault="009C5D37" w:rsidP="000646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>Praktyczna znajomość:</w:t>
      </w:r>
    </w:p>
    <w:p w:rsidR="00033165" w:rsidRPr="00367701" w:rsidRDefault="00960932" w:rsidP="00367701">
      <w:pPr>
        <w:numPr>
          <w:ilvl w:val="1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>Java EE</w:t>
      </w:r>
    </w:p>
    <w:p w:rsidR="00064604" w:rsidRDefault="00033165" w:rsidP="006E4222">
      <w:pPr>
        <w:numPr>
          <w:ilvl w:val="1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367701">
        <w:rPr>
          <w:rFonts w:ascii="Verdana" w:hAnsi="Verdana" w:cs="Arial"/>
          <w:bCs/>
        </w:rPr>
        <w:t>Bazy danych Oracle (PL/SQL, optymalizacja)</w:t>
      </w:r>
    </w:p>
    <w:p w:rsidR="009C24C9" w:rsidRPr="009C24C9" w:rsidRDefault="009C24C9" w:rsidP="006E4222">
      <w:pPr>
        <w:numPr>
          <w:ilvl w:val="1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proofErr w:type="spellStart"/>
      <w:r>
        <w:t>Seam</w:t>
      </w:r>
      <w:proofErr w:type="spellEnd"/>
      <w:r>
        <w:t xml:space="preserve"> </w:t>
      </w:r>
    </w:p>
    <w:p w:rsidR="009C24C9" w:rsidRPr="009C24C9" w:rsidRDefault="009C24C9" w:rsidP="006E4222">
      <w:pPr>
        <w:numPr>
          <w:ilvl w:val="1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proofErr w:type="spellStart"/>
      <w:r>
        <w:t>RichFaces</w:t>
      </w:r>
      <w:proofErr w:type="spellEnd"/>
    </w:p>
    <w:p w:rsidR="009C24C9" w:rsidRPr="009C24C9" w:rsidRDefault="009C24C9" w:rsidP="006E4222">
      <w:pPr>
        <w:numPr>
          <w:ilvl w:val="1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proofErr w:type="spellStart"/>
      <w:r>
        <w:t>Jboss</w:t>
      </w:r>
      <w:proofErr w:type="spellEnd"/>
      <w:r>
        <w:t xml:space="preserve"> </w:t>
      </w:r>
    </w:p>
    <w:p w:rsidR="009C24C9" w:rsidRPr="009C24C9" w:rsidRDefault="009C24C9" w:rsidP="006E4222">
      <w:pPr>
        <w:numPr>
          <w:ilvl w:val="1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>
        <w:t xml:space="preserve">EJB </w:t>
      </w:r>
    </w:p>
    <w:p w:rsidR="009C24C9" w:rsidRPr="006E4222" w:rsidRDefault="009C24C9" w:rsidP="006E4222">
      <w:pPr>
        <w:numPr>
          <w:ilvl w:val="1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proofErr w:type="spellStart"/>
      <w:r>
        <w:t>WebServices</w:t>
      </w:r>
      <w:proofErr w:type="spellEnd"/>
    </w:p>
    <w:p w:rsidR="00064604" w:rsidRPr="006E4222" w:rsidRDefault="00064604" w:rsidP="00064604">
      <w:pPr>
        <w:numPr>
          <w:ilvl w:val="0"/>
          <w:numId w:val="5"/>
        </w:numPr>
        <w:rPr>
          <w:rFonts w:ascii="DejaVu Sans" w:hAnsi="DejaVu Sans" w:cs="DejaVu Sans"/>
        </w:rPr>
      </w:pPr>
      <w:r w:rsidRPr="006E4222">
        <w:rPr>
          <w:rFonts w:ascii="DejaVu Sans" w:hAnsi="DejaVu Sans" w:cs="DejaVu Sans"/>
        </w:rPr>
        <w:t xml:space="preserve">Znajomość HTML, XML, CSS, </w:t>
      </w:r>
      <w:proofErr w:type="spellStart"/>
      <w:r w:rsidRPr="006E4222">
        <w:rPr>
          <w:rFonts w:ascii="DejaVu Sans" w:hAnsi="DejaVu Sans" w:cs="DejaVu Sans"/>
        </w:rPr>
        <w:t>JavaScript</w:t>
      </w:r>
      <w:proofErr w:type="spellEnd"/>
    </w:p>
    <w:p w:rsidR="00064604" w:rsidRDefault="00064604" w:rsidP="00064604">
      <w:pPr>
        <w:widowControl w:val="0"/>
        <w:tabs>
          <w:tab w:val="left" w:pos="707"/>
        </w:tabs>
        <w:suppressAutoHyphens/>
        <w:ind w:left="720"/>
        <w:rPr>
          <w:rFonts w:ascii="DejaVu Sans" w:hAnsi="DejaVu Sans"/>
        </w:rPr>
      </w:pPr>
    </w:p>
    <w:p w:rsidR="00A569EC" w:rsidRPr="00A569EC" w:rsidRDefault="00A569EC" w:rsidP="007C5F7E">
      <w:pPr>
        <w:spacing w:before="100" w:beforeAutospacing="1" w:line="276" w:lineRule="auto"/>
        <w:outlineLvl w:val="0"/>
        <w:rPr>
          <w:rFonts w:ascii="Verdana" w:hAnsi="Verdana" w:cs="Arial"/>
          <w:b/>
          <w:bCs/>
        </w:rPr>
      </w:pPr>
      <w:r w:rsidRPr="00A569EC">
        <w:rPr>
          <w:rFonts w:ascii="Verdana" w:hAnsi="Verdana" w:cs="Arial"/>
          <w:b/>
          <w:bCs/>
        </w:rPr>
        <w:t>Oferujemy:</w:t>
      </w:r>
    </w:p>
    <w:p w:rsidR="00A569EC" w:rsidRPr="00A569EC" w:rsidRDefault="00E63DC0" w:rsidP="00D70C5F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E63DC0">
        <w:rPr>
          <w:rFonts w:ascii="Verdana" w:hAnsi="Verdana" w:cs="Arial"/>
          <w:bCs/>
        </w:rPr>
        <w:t>praca w firmie należącej do jednej z największ</w:t>
      </w:r>
      <w:r w:rsidR="00534163">
        <w:rPr>
          <w:rFonts w:ascii="Verdana" w:hAnsi="Verdana" w:cs="Arial"/>
          <w:bCs/>
        </w:rPr>
        <w:t>ych</w:t>
      </w:r>
      <w:r w:rsidRPr="00E63DC0">
        <w:rPr>
          <w:rFonts w:ascii="Verdana" w:hAnsi="Verdana" w:cs="Arial"/>
          <w:bCs/>
        </w:rPr>
        <w:t xml:space="preserve"> w Polsce i Europie grup kapitałowych z branży IT</w:t>
      </w:r>
    </w:p>
    <w:p w:rsidR="00A569EC" w:rsidRPr="00A569EC" w:rsidRDefault="00A569EC" w:rsidP="00D70C5F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A569EC">
        <w:rPr>
          <w:rFonts w:ascii="Verdana" w:hAnsi="Verdana" w:cs="Arial"/>
          <w:bCs/>
        </w:rPr>
        <w:t>stabilne warunki zatrudnienia</w:t>
      </w:r>
    </w:p>
    <w:p w:rsidR="007E2411" w:rsidRPr="007E2411" w:rsidRDefault="00A569EC" w:rsidP="007E2411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A569EC">
        <w:rPr>
          <w:rFonts w:ascii="Verdana" w:hAnsi="Verdana" w:cs="Arial"/>
          <w:bCs/>
        </w:rPr>
        <w:t>możliwość rozwoju zawodowego</w:t>
      </w:r>
    </w:p>
    <w:p w:rsidR="000C44A0" w:rsidRDefault="00694F03" w:rsidP="00694F03">
      <w:pPr>
        <w:pStyle w:val="NormalnyWeb"/>
        <w:spacing w:after="240"/>
        <w:rPr>
          <w:rFonts w:ascii="Verdana" w:hAnsi="Verdana" w:cs="Arial"/>
          <w:sz w:val="18"/>
          <w:szCs w:val="18"/>
        </w:rPr>
      </w:pPr>
      <w:r w:rsidRPr="009632B1">
        <w:rPr>
          <w:rFonts w:ascii="Verdana" w:hAnsi="Verdana" w:cs="Arial"/>
          <w:sz w:val="20"/>
          <w:szCs w:val="20"/>
        </w:rPr>
        <w:t xml:space="preserve">CV oraz list motywacyjny prosimy wysyłać na adres e-mail: </w:t>
      </w:r>
      <w:r w:rsidR="000469FF">
        <w:rPr>
          <w:rFonts w:ascii="Verdana" w:hAnsi="Verdana" w:cs="Arial"/>
          <w:sz w:val="20"/>
          <w:szCs w:val="20"/>
        </w:rPr>
        <w:t>it@technopark.kielce.pl</w:t>
      </w:r>
      <w:r>
        <w:rPr>
          <w:rFonts w:ascii="Verdana" w:hAnsi="Verdana" w:cs="Arial"/>
          <w:sz w:val="20"/>
          <w:szCs w:val="20"/>
        </w:rPr>
        <w:t xml:space="preserve"> z </w:t>
      </w:r>
      <w:r w:rsidRPr="009632B1">
        <w:rPr>
          <w:rFonts w:ascii="Verdana" w:hAnsi="Verdana" w:cs="Arial"/>
          <w:sz w:val="20"/>
          <w:szCs w:val="20"/>
        </w:rPr>
        <w:t>dopiskiem</w:t>
      </w:r>
      <w:r w:rsidR="00027CD8">
        <w:rPr>
          <w:rFonts w:ascii="Verdana" w:hAnsi="Verdana" w:cs="Arial"/>
          <w:sz w:val="20"/>
          <w:szCs w:val="20"/>
        </w:rPr>
        <w:t xml:space="preserve"> </w:t>
      </w:r>
      <w:r w:rsidR="00064604" w:rsidRPr="00064604">
        <w:rPr>
          <w:rFonts w:ascii="Verdana" w:hAnsi="Verdana" w:cs="Arial"/>
          <w:b/>
          <w:bCs/>
          <w:sz w:val="20"/>
          <w:szCs w:val="20"/>
        </w:rPr>
        <w:t xml:space="preserve">Programista </w:t>
      </w:r>
      <w:r w:rsidRPr="009632B1">
        <w:rPr>
          <w:rFonts w:ascii="Verdana" w:hAnsi="Verdana" w:cs="Arial"/>
          <w:sz w:val="20"/>
          <w:szCs w:val="20"/>
        </w:rPr>
        <w:t>w tytule maila</w:t>
      </w:r>
      <w:r w:rsidRPr="00DF70D8">
        <w:rPr>
          <w:rStyle w:val="Pogrubienie"/>
          <w:rFonts w:ascii="Verdana" w:hAnsi="Verdana" w:cs="Arial"/>
          <w:b w:val="0"/>
          <w:sz w:val="20"/>
          <w:szCs w:val="20"/>
        </w:rPr>
        <w:t>.</w:t>
      </w:r>
      <w:r w:rsidRPr="00482D0F">
        <w:rPr>
          <w:rFonts w:ascii="Verdana" w:hAnsi="Verdana" w:cs="Arial"/>
          <w:sz w:val="18"/>
          <w:szCs w:val="18"/>
        </w:rPr>
        <w:t> </w:t>
      </w:r>
    </w:p>
    <w:p w:rsidR="000334AE" w:rsidRDefault="000334AE" w:rsidP="000334AE">
      <w:pPr>
        <w:pStyle w:val="NormalnyWeb"/>
        <w:spacing w:after="24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Oferty należy wysyłać do dnia 30 września br.</w:t>
      </w:r>
    </w:p>
    <w:p w:rsidR="000334AE" w:rsidRDefault="000334AE" w:rsidP="000334AE">
      <w:pPr>
        <w:pStyle w:val="NormalnyWeb"/>
        <w:spacing w:after="24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Dokumenty zostaną przekazane firmie </w:t>
      </w:r>
      <w:proofErr w:type="spellStart"/>
      <w:r>
        <w:rPr>
          <w:rFonts w:ascii="Verdana" w:hAnsi="Verdana" w:cs="Arial"/>
          <w:sz w:val="18"/>
          <w:szCs w:val="18"/>
        </w:rPr>
        <w:t>Otago</w:t>
      </w:r>
      <w:proofErr w:type="spellEnd"/>
      <w:r>
        <w:rPr>
          <w:rFonts w:ascii="Verdana" w:hAnsi="Verdana" w:cs="Arial"/>
          <w:sz w:val="18"/>
          <w:szCs w:val="18"/>
        </w:rPr>
        <w:t xml:space="preserve"> przez Kielecki Park Technologiczny.</w:t>
      </w:r>
    </w:p>
    <w:p w:rsidR="000334AE" w:rsidRDefault="000334AE" w:rsidP="000334AE">
      <w:pPr>
        <w:pStyle w:val="NormalnyWeb"/>
        <w:spacing w:after="240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I</w:t>
      </w:r>
      <w:r w:rsidRPr="000938E8">
        <w:rPr>
          <w:rFonts w:ascii="Verdana" w:hAnsi="Verdana" w:cs="Arial"/>
          <w:sz w:val="16"/>
          <w:szCs w:val="16"/>
        </w:rPr>
        <w:t>nformujemy, że</w:t>
      </w:r>
      <w:r>
        <w:rPr>
          <w:rFonts w:ascii="Verdana" w:hAnsi="Verdana" w:cs="Arial"/>
          <w:sz w:val="16"/>
          <w:szCs w:val="16"/>
        </w:rPr>
        <w:t xml:space="preserve"> firma skontaktuje</w:t>
      </w:r>
      <w:r w:rsidRPr="000938E8">
        <w:rPr>
          <w:rFonts w:ascii="Verdana" w:hAnsi="Verdana" w:cs="Arial"/>
          <w:sz w:val="16"/>
          <w:szCs w:val="16"/>
        </w:rPr>
        <w:t xml:space="preserve"> się jedynie z wybranymi osobami.</w:t>
      </w:r>
      <w:r>
        <w:rPr>
          <w:rFonts w:ascii="Verdana" w:hAnsi="Verdana" w:cs="Arial"/>
          <w:sz w:val="16"/>
          <w:szCs w:val="16"/>
        </w:rPr>
        <w:t xml:space="preserve"> </w:t>
      </w:r>
    </w:p>
    <w:p w:rsidR="000334AE" w:rsidRPr="000938E8" w:rsidRDefault="000334AE" w:rsidP="000334AE">
      <w:pPr>
        <w:pStyle w:val="NormalnyWeb"/>
        <w:spacing w:after="240"/>
        <w:rPr>
          <w:rFonts w:ascii="Verdana" w:hAnsi="Verdana" w:cs="Arial"/>
          <w:i/>
          <w:sz w:val="16"/>
          <w:szCs w:val="16"/>
        </w:rPr>
      </w:pPr>
      <w:r w:rsidRPr="000938E8">
        <w:rPr>
          <w:rFonts w:ascii="Verdana" w:hAnsi="Verdana" w:cs="Arial"/>
          <w:sz w:val="16"/>
          <w:szCs w:val="16"/>
        </w:rPr>
        <w:t xml:space="preserve">Dokumenty powinny zawierać klauzulę: </w:t>
      </w:r>
      <w:r w:rsidRPr="009A33D2">
        <w:rPr>
          <w:rFonts w:ascii="Verdana" w:hAnsi="Verdana" w:cs="Arial"/>
          <w:i/>
          <w:sz w:val="16"/>
          <w:szCs w:val="16"/>
        </w:rPr>
        <w:t>Wyrażam zgodę na przekazanie dokumentów przez Kielecki Park Technologiczny firmie prowadzącej rekrutację</w:t>
      </w:r>
      <w:r>
        <w:rPr>
          <w:rFonts w:ascii="Verdana" w:hAnsi="Verdana" w:cs="Arial"/>
          <w:sz w:val="16"/>
          <w:szCs w:val="16"/>
        </w:rPr>
        <w:t xml:space="preserve"> oraz </w:t>
      </w:r>
      <w:r w:rsidRPr="000938E8">
        <w:rPr>
          <w:rFonts w:ascii="Verdana" w:hAnsi="Verdana" w:cs="Arial"/>
          <w:i/>
          <w:sz w:val="16"/>
          <w:szCs w:val="16"/>
        </w:rPr>
        <w:t>"Wyrażam zgodę na przetwarzanie moich danych osobowych zawartych w ofercie pracy dla potrzeb procesu rekrutacji zgodnie z ustawą z dnia 27.08.1997r. Dz. U. z 2002 r., Nr 101, poz. 923 ze zm."</w:t>
      </w:r>
    </w:p>
    <w:p w:rsidR="00A569EC" w:rsidRPr="000938E8" w:rsidRDefault="00A569EC" w:rsidP="000334AE">
      <w:pPr>
        <w:pStyle w:val="NormalnyWeb"/>
        <w:spacing w:after="240"/>
        <w:rPr>
          <w:rFonts w:ascii="Verdana" w:hAnsi="Verdana" w:cs="Arial"/>
          <w:i/>
          <w:sz w:val="16"/>
          <w:szCs w:val="16"/>
        </w:rPr>
      </w:pPr>
    </w:p>
    <w:sectPr w:rsidR="00A569EC" w:rsidRPr="000938E8" w:rsidSect="006441D7">
      <w:pgSz w:w="11906" w:h="16838"/>
      <w:pgMar w:top="539" w:right="926" w:bottom="540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4D0" w:rsidRDefault="00D534D0" w:rsidP="00EF3AE6">
      <w:r>
        <w:separator/>
      </w:r>
    </w:p>
  </w:endnote>
  <w:endnote w:type="continuationSeparator" w:id="0">
    <w:p w:rsidR="00D534D0" w:rsidRDefault="00D534D0" w:rsidP="00EF3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DejaVu Sans">
    <w:altName w:val="Arial"/>
    <w:charset w:val="EE"/>
    <w:family w:val="swiss"/>
    <w:pitch w:val="variable"/>
    <w:sig w:usb0="00000000" w:usb1="5200FDFF" w:usb2="0A042021" w:usb3="00000000" w:csb0="000001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4D0" w:rsidRDefault="00D534D0" w:rsidP="00EF3AE6">
      <w:r>
        <w:separator/>
      </w:r>
    </w:p>
  </w:footnote>
  <w:footnote w:type="continuationSeparator" w:id="0">
    <w:p w:rsidR="00D534D0" w:rsidRDefault="00D534D0" w:rsidP="00EF3A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D1254D0"/>
    <w:lvl w:ilvl="0">
      <w:numFmt w:val="bullet"/>
      <w:lvlText w:val="*"/>
      <w:lvlJc w:val="left"/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>
    <w:nsid w:val="04D040D9"/>
    <w:multiLevelType w:val="multilevel"/>
    <w:tmpl w:val="F3B61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5802AE"/>
    <w:multiLevelType w:val="hybridMultilevel"/>
    <w:tmpl w:val="E90E6F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296C99"/>
    <w:multiLevelType w:val="hybridMultilevel"/>
    <w:tmpl w:val="DD1AC1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2D3D08"/>
    <w:multiLevelType w:val="multilevel"/>
    <w:tmpl w:val="583A2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F733EC"/>
    <w:multiLevelType w:val="hybridMultilevel"/>
    <w:tmpl w:val="56D0FFE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64A79F4"/>
    <w:multiLevelType w:val="hybridMultilevel"/>
    <w:tmpl w:val="945E7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5973E0"/>
    <w:multiLevelType w:val="hybridMultilevel"/>
    <w:tmpl w:val="3884805C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9">
    <w:nsid w:val="49AC1AA6"/>
    <w:multiLevelType w:val="hybridMultilevel"/>
    <w:tmpl w:val="F94695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FF6FCA"/>
    <w:multiLevelType w:val="hybridMultilevel"/>
    <w:tmpl w:val="9092ACA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E085C7B"/>
    <w:multiLevelType w:val="hybridMultilevel"/>
    <w:tmpl w:val="4490C7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035E53"/>
    <w:multiLevelType w:val="hybridMultilevel"/>
    <w:tmpl w:val="BBFAF5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01D1496"/>
    <w:multiLevelType w:val="hybridMultilevel"/>
    <w:tmpl w:val="F102856A"/>
    <w:lvl w:ilvl="0" w:tplc="0415000F">
      <w:start w:val="1"/>
      <w:numFmt w:val="decimal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4">
    <w:nsid w:val="661D22C0"/>
    <w:multiLevelType w:val="hybridMultilevel"/>
    <w:tmpl w:val="A9F49D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319495A"/>
    <w:multiLevelType w:val="multilevel"/>
    <w:tmpl w:val="74789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3DC1AA0"/>
    <w:multiLevelType w:val="multilevel"/>
    <w:tmpl w:val="61DE1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45A6F93"/>
    <w:multiLevelType w:val="hybridMultilevel"/>
    <w:tmpl w:val="79DEAA82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8">
    <w:nsid w:val="75FA366B"/>
    <w:multiLevelType w:val="hybridMultilevel"/>
    <w:tmpl w:val="230AA7F8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9">
    <w:nsid w:val="78052348"/>
    <w:multiLevelType w:val="hybridMultilevel"/>
    <w:tmpl w:val="81E6C722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1D76AF86">
      <w:start w:val="1"/>
      <w:numFmt w:val="bullet"/>
      <w:lvlText w:val=""/>
      <w:lvlJc w:val="left"/>
      <w:pPr>
        <w:ind w:left="151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0">
    <w:nsid w:val="7BCD3598"/>
    <w:multiLevelType w:val="hybridMultilevel"/>
    <w:tmpl w:val="749CEDB4"/>
    <w:lvl w:ilvl="0" w:tplc="04150001">
      <w:start w:val="1"/>
      <w:numFmt w:val="bullet"/>
      <w:lvlText w:val=""/>
      <w:lvlJc w:val="left"/>
      <w:pPr>
        <w:ind w:left="4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5"/>
  </w:num>
  <w:num w:numId="3">
    <w:abstractNumId w:val="15"/>
  </w:num>
  <w:num w:numId="4">
    <w:abstractNumId w:val="12"/>
  </w:num>
  <w:num w:numId="5">
    <w:abstractNumId w:val="10"/>
  </w:num>
  <w:num w:numId="6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  <w:sz w:val="22"/>
        </w:rPr>
      </w:lvl>
    </w:lvlOverride>
  </w:num>
  <w:num w:numId="7">
    <w:abstractNumId w:val="6"/>
  </w:num>
  <w:num w:numId="8">
    <w:abstractNumId w:val="18"/>
  </w:num>
  <w:num w:numId="9">
    <w:abstractNumId w:val="8"/>
  </w:num>
  <w:num w:numId="10">
    <w:abstractNumId w:val="14"/>
  </w:num>
  <w:num w:numId="11">
    <w:abstractNumId w:val="3"/>
  </w:num>
  <w:num w:numId="12">
    <w:abstractNumId w:val="20"/>
  </w:num>
  <w:num w:numId="13">
    <w:abstractNumId w:val="13"/>
  </w:num>
  <w:num w:numId="14">
    <w:abstractNumId w:val="19"/>
  </w:num>
  <w:num w:numId="15">
    <w:abstractNumId w:val="7"/>
  </w:num>
  <w:num w:numId="16">
    <w:abstractNumId w:val="17"/>
  </w:num>
  <w:num w:numId="17">
    <w:abstractNumId w:val="11"/>
  </w:num>
  <w:num w:numId="18">
    <w:abstractNumId w:val="2"/>
  </w:num>
  <w:num w:numId="19">
    <w:abstractNumId w:val="4"/>
  </w:num>
  <w:num w:numId="20">
    <w:abstractNumId w:val="1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468"/>
    <w:rsid w:val="00001302"/>
    <w:rsid w:val="00013C75"/>
    <w:rsid w:val="00022ABB"/>
    <w:rsid w:val="00027CD8"/>
    <w:rsid w:val="00030CBA"/>
    <w:rsid w:val="00031B85"/>
    <w:rsid w:val="00032A41"/>
    <w:rsid w:val="00033165"/>
    <w:rsid w:val="000334AE"/>
    <w:rsid w:val="000435B0"/>
    <w:rsid w:val="000469FF"/>
    <w:rsid w:val="00050F5D"/>
    <w:rsid w:val="00051CE5"/>
    <w:rsid w:val="000541B0"/>
    <w:rsid w:val="000543D2"/>
    <w:rsid w:val="0005484E"/>
    <w:rsid w:val="00055D6E"/>
    <w:rsid w:val="00055E8D"/>
    <w:rsid w:val="00064604"/>
    <w:rsid w:val="00073203"/>
    <w:rsid w:val="00083633"/>
    <w:rsid w:val="000869E0"/>
    <w:rsid w:val="000938E8"/>
    <w:rsid w:val="00097102"/>
    <w:rsid w:val="000A0833"/>
    <w:rsid w:val="000A6D35"/>
    <w:rsid w:val="000B20F7"/>
    <w:rsid w:val="000B3BFA"/>
    <w:rsid w:val="000C2E1A"/>
    <w:rsid w:val="000C4294"/>
    <w:rsid w:val="000C44A0"/>
    <w:rsid w:val="000D7CCE"/>
    <w:rsid w:val="000E18F2"/>
    <w:rsid w:val="000E3E16"/>
    <w:rsid w:val="000E64CB"/>
    <w:rsid w:val="000E746E"/>
    <w:rsid w:val="000F2983"/>
    <w:rsid w:val="00107AFF"/>
    <w:rsid w:val="00112121"/>
    <w:rsid w:val="00115002"/>
    <w:rsid w:val="00115203"/>
    <w:rsid w:val="00116343"/>
    <w:rsid w:val="0012774C"/>
    <w:rsid w:val="0013184B"/>
    <w:rsid w:val="00133699"/>
    <w:rsid w:val="001416E5"/>
    <w:rsid w:val="001477C9"/>
    <w:rsid w:val="001637D0"/>
    <w:rsid w:val="0016506C"/>
    <w:rsid w:val="00170FC4"/>
    <w:rsid w:val="00171454"/>
    <w:rsid w:val="001760FF"/>
    <w:rsid w:val="001774DD"/>
    <w:rsid w:val="001801FB"/>
    <w:rsid w:val="00186A31"/>
    <w:rsid w:val="0019392A"/>
    <w:rsid w:val="001C1615"/>
    <w:rsid w:val="001C23B1"/>
    <w:rsid w:val="001C524C"/>
    <w:rsid w:val="001C6AB1"/>
    <w:rsid w:val="001D3C85"/>
    <w:rsid w:val="001D5B11"/>
    <w:rsid w:val="001E77E3"/>
    <w:rsid w:val="001E7F71"/>
    <w:rsid w:val="001F08BC"/>
    <w:rsid w:val="001F14A1"/>
    <w:rsid w:val="001F6AA8"/>
    <w:rsid w:val="002053EA"/>
    <w:rsid w:val="0021557A"/>
    <w:rsid w:val="0022184D"/>
    <w:rsid w:val="00235440"/>
    <w:rsid w:val="0025027D"/>
    <w:rsid w:val="002513A2"/>
    <w:rsid w:val="00265D76"/>
    <w:rsid w:val="00266293"/>
    <w:rsid w:val="00270795"/>
    <w:rsid w:val="00291180"/>
    <w:rsid w:val="002948D2"/>
    <w:rsid w:val="002A2DC0"/>
    <w:rsid w:val="002A58F1"/>
    <w:rsid w:val="002B74C6"/>
    <w:rsid w:val="002D0067"/>
    <w:rsid w:val="002E5B7F"/>
    <w:rsid w:val="003131AD"/>
    <w:rsid w:val="0033591C"/>
    <w:rsid w:val="00340DB6"/>
    <w:rsid w:val="0035094E"/>
    <w:rsid w:val="003546A7"/>
    <w:rsid w:val="00367701"/>
    <w:rsid w:val="0037041C"/>
    <w:rsid w:val="00372754"/>
    <w:rsid w:val="003731BD"/>
    <w:rsid w:val="0037373D"/>
    <w:rsid w:val="003755B5"/>
    <w:rsid w:val="003833C2"/>
    <w:rsid w:val="003857E3"/>
    <w:rsid w:val="00390D60"/>
    <w:rsid w:val="0039304C"/>
    <w:rsid w:val="00393FE9"/>
    <w:rsid w:val="003B20FC"/>
    <w:rsid w:val="003C66C5"/>
    <w:rsid w:val="003F042D"/>
    <w:rsid w:val="003F14E8"/>
    <w:rsid w:val="00400F3B"/>
    <w:rsid w:val="004037C5"/>
    <w:rsid w:val="00405DF4"/>
    <w:rsid w:val="004250CA"/>
    <w:rsid w:val="00433159"/>
    <w:rsid w:val="00436130"/>
    <w:rsid w:val="00447395"/>
    <w:rsid w:val="00450779"/>
    <w:rsid w:val="00452CB4"/>
    <w:rsid w:val="00454B14"/>
    <w:rsid w:val="0046066A"/>
    <w:rsid w:val="00463F15"/>
    <w:rsid w:val="00467501"/>
    <w:rsid w:val="00471FDF"/>
    <w:rsid w:val="0048046C"/>
    <w:rsid w:val="0048090F"/>
    <w:rsid w:val="00482EA7"/>
    <w:rsid w:val="00487025"/>
    <w:rsid w:val="004A1319"/>
    <w:rsid w:val="004A378D"/>
    <w:rsid w:val="004B4726"/>
    <w:rsid w:val="004B498C"/>
    <w:rsid w:val="004B5AEE"/>
    <w:rsid w:val="004B696F"/>
    <w:rsid w:val="004C2D27"/>
    <w:rsid w:val="004C3D19"/>
    <w:rsid w:val="004C4B89"/>
    <w:rsid w:val="004D42DA"/>
    <w:rsid w:val="0050453E"/>
    <w:rsid w:val="00505187"/>
    <w:rsid w:val="00527D79"/>
    <w:rsid w:val="00534163"/>
    <w:rsid w:val="00534329"/>
    <w:rsid w:val="005372A2"/>
    <w:rsid w:val="00537C0F"/>
    <w:rsid w:val="00543D65"/>
    <w:rsid w:val="0054424C"/>
    <w:rsid w:val="00544E38"/>
    <w:rsid w:val="00547151"/>
    <w:rsid w:val="00552591"/>
    <w:rsid w:val="005565A5"/>
    <w:rsid w:val="00576FB7"/>
    <w:rsid w:val="005810B3"/>
    <w:rsid w:val="005826BF"/>
    <w:rsid w:val="0058515F"/>
    <w:rsid w:val="005915BC"/>
    <w:rsid w:val="00596A87"/>
    <w:rsid w:val="00597C97"/>
    <w:rsid w:val="005A348C"/>
    <w:rsid w:val="005B3041"/>
    <w:rsid w:val="005B5709"/>
    <w:rsid w:val="005C5649"/>
    <w:rsid w:val="005E6C12"/>
    <w:rsid w:val="005F734F"/>
    <w:rsid w:val="00602FC5"/>
    <w:rsid w:val="00624A44"/>
    <w:rsid w:val="006252C9"/>
    <w:rsid w:val="00643DD8"/>
    <w:rsid w:val="006441D7"/>
    <w:rsid w:val="006524BA"/>
    <w:rsid w:val="00656F4D"/>
    <w:rsid w:val="0066160F"/>
    <w:rsid w:val="00662C17"/>
    <w:rsid w:val="00680BDB"/>
    <w:rsid w:val="006820B8"/>
    <w:rsid w:val="00682FCC"/>
    <w:rsid w:val="006901FF"/>
    <w:rsid w:val="00694615"/>
    <w:rsid w:val="00694896"/>
    <w:rsid w:val="00694F03"/>
    <w:rsid w:val="006A299F"/>
    <w:rsid w:val="006A7FEA"/>
    <w:rsid w:val="006B3BBD"/>
    <w:rsid w:val="006C1DE6"/>
    <w:rsid w:val="006C4F1F"/>
    <w:rsid w:val="006C5300"/>
    <w:rsid w:val="006D3513"/>
    <w:rsid w:val="006D7835"/>
    <w:rsid w:val="006E4222"/>
    <w:rsid w:val="006E4B79"/>
    <w:rsid w:val="006E5BD9"/>
    <w:rsid w:val="006E69C0"/>
    <w:rsid w:val="006E6E10"/>
    <w:rsid w:val="006F3406"/>
    <w:rsid w:val="006F50DC"/>
    <w:rsid w:val="00710C86"/>
    <w:rsid w:val="007151B9"/>
    <w:rsid w:val="007265EB"/>
    <w:rsid w:val="00733FBA"/>
    <w:rsid w:val="00735D17"/>
    <w:rsid w:val="007418E7"/>
    <w:rsid w:val="00742580"/>
    <w:rsid w:val="007568BD"/>
    <w:rsid w:val="00767E40"/>
    <w:rsid w:val="0077013B"/>
    <w:rsid w:val="00772559"/>
    <w:rsid w:val="007820AA"/>
    <w:rsid w:val="00790028"/>
    <w:rsid w:val="00795C00"/>
    <w:rsid w:val="00797419"/>
    <w:rsid w:val="00797B80"/>
    <w:rsid w:val="007A2BF1"/>
    <w:rsid w:val="007B516D"/>
    <w:rsid w:val="007B7726"/>
    <w:rsid w:val="007B7DF3"/>
    <w:rsid w:val="007C16E9"/>
    <w:rsid w:val="007C5F7E"/>
    <w:rsid w:val="007C69DD"/>
    <w:rsid w:val="007D33F2"/>
    <w:rsid w:val="007D66A4"/>
    <w:rsid w:val="007E2411"/>
    <w:rsid w:val="007F0469"/>
    <w:rsid w:val="00813F55"/>
    <w:rsid w:val="0083254F"/>
    <w:rsid w:val="00832701"/>
    <w:rsid w:val="00835ED9"/>
    <w:rsid w:val="0084063A"/>
    <w:rsid w:val="0084148A"/>
    <w:rsid w:val="00842AB3"/>
    <w:rsid w:val="00844EA6"/>
    <w:rsid w:val="00846A5A"/>
    <w:rsid w:val="00847214"/>
    <w:rsid w:val="008472C9"/>
    <w:rsid w:val="008515A0"/>
    <w:rsid w:val="008542B2"/>
    <w:rsid w:val="00856611"/>
    <w:rsid w:val="00857425"/>
    <w:rsid w:val="00857D53"/>
    <w:rsid w:val="0087225D"/>
    <w:rsid w:val="00875512"/>
    <w:rsid w:val="00885128"/>
    <w:rsid w:val="00890CE8"/>
    <w:rsid w:val="00894F7A"/>
    <w:rsid w:val="00896744"/>
    <w:rsid w:val="00896BF4"/>
    <w:rsid w:val="00897EEA"/>
    <w:rsid w:val="008A19B4"/>
    <w:rsid w:val="008A33F9"/>
    <w:rsid w:val="008A65E4"/>
    <w:rsid w:val="008B4B2F"/>
    <w:rsid w:val="008B795D"/>
    <w:rsid w:val="008C1867"/>
    <w:rsid w:val="008D58C6"/>
    <w:rsid w:val="008F61F0"/>
    <w:rsid w:val="0091471E"/>
    <w:rsid w:val="00917A44"/>
    <w:rsid w:val="0092442D"/>
    <w:rsid w:val="00943BB0"/>
    <w:rsid w:val="009456C1"/>
    <w:rsid w:val="009539C0"/>
    <w:rsid w:val="00954D38"/>
    <w:rsid w:val="00960932"/>
    <w:rsid w:val="00970837"/>
    <w:rsid w:val="00973E6A"/>
    <w:rsid w:val="009767ED"/>
    <w:rsid w:val="009913F7"/>
    <w:rsid w:val="00996658"/>
    <w:rsid w:val="009966AE"/>
    <w:rsid w:val="009971E0"/>
    <w:rsid w:val="009A26B0"/>
    <w:rsid w:val="009C0463"/>
    <w:rsid w:val="009C2423"/>
    <w:rsid w:val="009C24C9"/>
    <w:rsid w:val="009C5D37"/>
    <w:rsid w:val="009C7B2C"/>
    <w:rsid w:val="009D2302"/>
    <w:rsid w:val="009D6B09"/>
    <w:rsid w:val="009E2682"/>
    <w:rsid w:val="009E2E5C"/>
    <w:rsid w:val="009E4242"/>
    <w:rsid w:val="009E685E"/>
    <w:rsid w:val="009F417F"/>
    <w:rsid w:val="009F5451"/>
    <w:rsid w:val="00A0509B"/>
    <w:rsid w:val="00A15BBD"/>
    <w:rsid w:val="00A230F6"/>
    <w:rsid w:val="00A25C3E"/>
    <w:rsid w:val="00A42486"/>
    <w:rsid w:val="00A518E0"/>
    <w:rsid w:val="00A51FF8"/>
    <w:rsid w:val="00A569EC"/>
    <w:rsid w:val="00A61DD9"/>
    <w:rsid w:val="00A67B51"/>
    <w:rsid w:val="00A67E3B"/>
    <w:rsid w:val="00A715EC"/>
    <w:rsid w:val="00AA2FDF"/>
    <w:rsid w:val="00AA585C"/>
    <w:rsid w:val="00AA6170"/>
    <w:rsid w:val="00AA763B"/>
    <w:rsid w:val="00AD07CE"/>
    <w:rsid w:val="00AD7973"/>
    <w:rsid w:val="00AD79D1"/>
    <w:rsid w:val="00AE0E21"/>
    <w:rsid w:val="00AE48AB"/>
    <w:rsid w:val="00AF43A8"/>
    <w:rsid w:val="00AF6D9F"/>
    <w:rsid w:val="00AF6E7C"/>
    <w:rsid w:val="00AF714C"/>
    <w:rsid w:val="00AF7333"/>
    <w:rsid w:val="00B00DF8"/>
    <w:rsid w:val="00B00EB1"/>
    <w:rsid w:val="00B02769"/>
    <w:rsid w:val="00B03489"/>
    <w:rsid w:val="00B13368"/>
    <w:rsid w:val="00B134AB"/>
    <w:rsid w:val="00B2332C"/>
    <w:rsid w:val="00B256C0"/>
    <w:rsid w:val="00B3002F"/>
    <w:rsid w:val="00B333D9"/>
    <w:rsid w:val="00B44E47"/>
    <w:rsid w:val="00B4630C"/>
    <w:rsid w:val="00B47CE8"/>
    <w:rsid w:val="00B528DB"/>
    <w:rsid w:val="00B55204"/>
    <w:rsid w:val="00B6439E"/>
    <w:rsid w:val="00B64433"/>
    <w:rsid w:val="00B65470"/>
    <w:rsid w:val="00B6609C"/>
    <w:rsid w:val="00B7091B"/>
    <w:rsid w:val="00B81EFB"/>
    <w:rsid w:val="00B85033"/>
    <w:rsid w:val="00B906E0"/>
    <w:rsid w:val="00B9144B"/>
    <w:rsid w:val="00B97265"/>
    <w:rsid w:val="00B9729D"/>
    <w:rsid w:val="00BB4A22"/>
    <w:rsid w:val="00BC35D6"/>
    <w:rsid w:val="00BD25AA"/>
    <w:rsid w:val="00BD5FD7"/>
    <w:rsid w:val="00BE31BB"/>
    <w:rsid w:val="00BE4FB5"/>
    <w:rsid w:val="00BE7586"/>
    <w:rsid w:val="00BF556D"/>
    <w:rsid w:val="00BF57BF"/>
    <w:rsid w:val="00BF657A"/>
    <w:rsid w:val="00BF7887"/>
    <w:rsid w:val="00C0017F"/>
    <w:rsid w:val="00C050E0"/>
    <w:rsid w:val="00C06A69"/>
    <w:rsid w:val="00C146B9"/>
    <w:rsid w:val="00C206F6"/>
    <w:rsid w:val="00C2471D"/>
    <w:rsid w:val="00C40AEF"/>
    <w:rsid w:val="00C41261"/>
    <w:rsid w:val="00C45870"/>
    <w:rsid w:val="00C51C29"/>
    <w:rsid w:val="00C555D6"/>
    <w:rsid w:val="00C618B6"/>
    <w:rsid w:val="00C67FDA"/>
    <w:rsid w:val="00C706B0"/>
    <w:rsid w:val="00C74D8B"/>
    <w:rsid w:val="00C76710"/>
    <w:rsid w:val="00C835D4"/>
    <w:rsid w:val="00C92CED"/>
    <w:rsid w:val="00C93722"/>
    <w:rsid w:val="00C95D6A"/>
    <w:rsid w:val="00CA392D"/>
    <w:rsid w:val="00CA3CCB"/>
    <w:rsid w:val="00CA7538"/>
    <w:rsid w:val="00CB0D3E"/>
    <w:rsid w:val="00CC5B6C"/>
    <w:rsid w:val="00CD4E90"/>
    <w:rsid w:val="00CD6F3B"/>
    <w:rsid w:val="00CE410A"/>
    <w:rsid w:val="00CE4758"/>
    <w:rsid w:val="00CE5E5D"/>
    <w:rsid w:val="00CF6A0D"/>
    <w:rsid w:val="00CF7431"/>
    <w:rsid w:val="00D020DA"/>
    <w:rsid w:val="00D02981"/>
    <w:rsid w:val="00D04423"/>
    <w:rsid w:val="00D10268"/>
    <w:rsid w:val="00D10BCD"/>
    <w:rsid w:val="00D1191C"/>
    <w:rsid w:val="00D169D5"/>
    <w:rsid w:val="00D22445"/>
    <w:rsid w:val="00D348B5"/>
    <w:rsid w:val="00D3568F"/>
    <w:rsid w:val="00D35E67"/>
    <w:rsid w:val="00D37F42"/>
    <w:rsid w:val="00D51A35"/>
    <w:rsid w:val="00D534D0"/>
    <w:rsid w:val="00D54E8E"/>
    <w:rsid w:val="00D63C5D"/>
    <w:rsid w:val="00D6537E"/>
    <w:rsid w:val="00D70C5F"/>
    <w:rsid w:val="00D71CE5"/>
    <w:rsid w:val="00D761E5"/>
    <w:rsid w:val="00D81C37"/>
    <w:rsid w:val="00D837C5"/>
    <w:rsid w:val="00D876E1"/>
    <w:rsid w:val="00D969BD"/>
    <w:rsid w:val="00DA037B"/>
    <w:rsid w:val="00DA3ACB"/>
    <w:rsid w:val="00DB3DC1"/>
    <w:rsid w:val="00DC087C"/>
    <w:rsid w:val="00DC2A8E"/>
    <w:rsid w:val="00DC696B"/>
    <w:rsid w:val="00DC7468"/>
    <w:rsid w:val="00DD5ED9"/>
    <w:rsid w:val="00DF70D8"/>
    <w:rsid w:val="00E01A6B"/>
    <w:rsid w:val="00E05F22"/>
    <w:rsid w:val="00E1153B"/>
    <w:rsid w:val="00E12D48"/>
    <w:rsid w:val="00E255A6"/>
    <w:rsid w:val="00E263EB"/>
    <w:rsid w:val="00E269B0"/>
    <w:rsid w:val="00E30681"/>
    <w:rsid w:val="00E3744D"/>
    <w:rsid w:val="00E43673"/>
    <w:rsid w:val="00E467CC"/>
    <w:rsid w:val="00E50187"/>
    <w:rsid w:val="00E50B13"/>
    <w:rsid w:val="00E63DC0"/>
    <w:rsid w:val="00E65C9B"/>
    <w:rsid w:val="00E7169F"/>
    <w:rsid w:val="00E7388D"/>
    <w:rsid w:val="00E836A8"/>
    <w:rsid w:val="00E8413F"/>
    <w:rsid w:val="00E855B8"/>
    <w:rsid w:val="00E90041"/>
    <w:rsid w:val="00E92BD8"/>
    <w:rsid w:val="00E94C53"/>
    <w:rsid w:val="00E95DEB"/>
    <w:rsid w:val="00E97730"/>
    <w:rsid w:val="00EB1E0D"/>
    <w:rsid w:val="00EC00D2"/>
    <w:rsid w:val="00EC09DC"/>
    <w:rsid w:val="00EC4692"/>
    <w:rsid w:val="00EC726D"/>
    <w:rsid w:val="00ED2EDE"/>
    <w:rsid w:val="00ED6109"/>
    <w:rsid w:val="00EE1A47"/>
    <w:rsid w:val="00EF3649"/>
    <w:rsid w:val="00EF3AE6"/>
    <w:rsid w:val="00F03914"/>
    <w:rsid w:val="00F03CDB"/>
    <w:rsid w:val="00F06043"/>
    <w:rsid w:val="00F15FD6"/>
    <w:rsid w:val="00F173A5"/>
    <w:rsid w:val="00F22DE3"/>
    <w:rsid w:val="00F27AA6"/>
    <w:rsid w:val="00F37219"/>
    <w:rsid w:val="00F46143"/>
    <w:rsid w:val="00F46B0E"/>
    <w:rsid w:val="00F47ED2"/>
    <w:rsid w:val="00F62BA5"/>
    <w:rsid w:val="00F70B36"/>
    <w:rsid w:val="00F7685A"/>
    <w:rsid w:val="00F80847"/>
    <w:rsid w:val="00F92637"/>
    <w:rsid w:val="00FA184A"/>
    <w:rsid w:val="00FA5601"/>
    <w:rsid w:val="00FC35D6"/>
    <w:rsid w:val="00FE1735"/>
    <w:rsid w:val="00FE75BF"/>
    <w:rsid w:val="00FE7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87025"/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N">
    <w:name w:val="MN"/>
    <w:basedOn w:val="Nagwek"/>
    <w:autoRedefine/>
    <w:rsid w:val="000F2983"/>
    <w:rPr>
      <w:b/>
      <w:bCs/>
      <w:color w:val="000080"/>
      <w:sz w:val="24"/>
    </w:rPr>
  </w:style>
  <w:style w:type="paragraph" w:styleId="Nagwek">
    <w:name w:val="header"/>
    <w:basedOn w:val="Normalny"/>
    <w:rsid w:val="000F2983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rsid w:val="00D6537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6537E"/>
    <w:rPr>
      <w:b/>
      <w:bCs/>
    </w:rPr>
  </w:style>
  <w:style w:type="character" w:styleId="Hipercze">
    <w:name w:val="Hyperlink"/>
    <w:basedOn w:val="Domylnaczcionkaakapitu"/>
    <w:rsid w:val="00D6537E"/>
    <w:rPr>
      <w:color w:val="0000FF"/>
      <w:u w:val="single"/>
    </w:rPr>
  </w:style>
  <w:style w:type="character" w:styleId="Odwoaniedokomentarza">
    <w:name w:val="annotation reference"/>
    <w:basedOn w:val="Domylnaczcionkaakapitu"/>
    <w:rsid w:val="00D0442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04423"/>
  </w:style>
  <w:style w:type="character" w:customStyle="1" w:styleId="TekstkomentarzaZnak">
    <w:name w:val="Tekst komentarza Znak"/>
    <w:basedOn w:val="Domylnaczcionkaakapitu"/>
    <w:link w:val="Tekstkomentarza"/>
    <w:rsid w:val="00D0442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sid w:val="00D044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04423"/>
    <w:rPr>
      <w:rFonts w:ascii="Arial" w:hAnsi="Arial"/>
      <w:b/>
      <w:bCs/>
    </w:rPr>
  </w:style>
  <w:style w:type="paragraph" w:styleId="Tekstdymka">
    <w:name w:val="Balloon Text"/>
    <w:basedOn w:val="Normalny"/>
    <w:link w:val="TekstdymkaZnak"/>
    <w:rsid w:val="00D0442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0442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6066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style-span">
    <w:name w:val="apple-style-span"/>
    <w:rsid w:val="004C3D19"/>
  </w:style>
  <w:style w:type="paragraph" w:customStyle="1" w:styleId="Normalny1">
    <w:name w:val="Normalny1"/>
    <w:rsid w:val="00D169D5"/>
    <w:pPr>
      <w:suppressAutoHyphens/>
      <w:spacing w:line="100" w:lineRule="atLeast"/>
      <w:textAlignment w:val="baseline"/>
    </w:pPr>
    <w:rPr>
      <w:lang w:eastAsia="ar-SA"/>
    </w:rPr>
  </w:style>
  <w:style w:type="paragraph" w:styleId="Mapadokumentu">
    <w:name w:val="Document Map"/>
    <w:basedOn w:val="Normalny"/>
    <w:link w:val="MapadokumentuZnak"/>
    <w:rsid w:val="00C555D6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rsid w:val="00C555D6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EF3AE6"/>
  </w:style>
  <w:style w:type="character" w:customStyle="1" w:styleId="TekstprzypisudolnegoZnak">
    <w:name w:val="Tekst przypisu dolnego Znak"/>
    <w:basedOn w:val="Domylnaczcionkaakapitu"/>
    <w:link w:val="Tekstprzypisudolnego"/>
    <w:rsid w:val="00EF3AE6"/>
    <w:rPr>
      <w:rFonts w:ascii="Arial" w:hAnsi="Arial"/>
    </w:rPr>
  </w:style>
  <w:style w:type="character" w:styleId="Odwoanieprzypisudolnego">
    <w:name w:val="footnote reference"/>
    <w:basedOn w:val="Domylnaczcionkaakapitu"/>
    <w:rsid w:val="00EF3AE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87025"/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N">
    <w:name w:val="MN"/>
    <w:basedOn w:val="Nagwek"/>
    <w:autoRedefine/>
    <w:rsid w:val="000F2983"/>
    <w:rPr>
      <w:b/>
      <w:bCs/>
      <w:color w:val="000080"/>
      <w:sz w:val="24"/>
    </w:rPr>
  </w:style>
  <w:style w:type="paragraph" w:styleId="Nagwek">
    <w:name w:val="header"/>
    <w:basedOn w:val="Normalny"/>
    <w:rsid w:val="000F2983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rsid w:val="00D6537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6537E"/>
    <w:rPr>
      <w:b/>
      <w:bCs/>
    </w:rPr>
  </w:style>
  <w:style w:type="character" w:styleId="Hipercze">
    <w:name w:val="Hyperlink"/>
    <w:basedOn w:val="Domylnaczcionkaakapitu"/>
    <w:rsid w:val="00D6537E"/>
    <w:rPr>
      <w:color w:val="0000FF"/>
      <w:u w:val="single"/>
    </w:rPr>
  </w:style>
  <w:style w:type="character" w:styleId="Odwoaniedokomentarza">
    <w:name w:val="annotation reference"/>
    <w:basedOn w:val="Domylnaczcionkaakapitu"/>
    <w:rsid w:val="00D0442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04423"/>
  </w:style>
  <w:style w:type="character" w:customStyle="1" w:styleId="TekstkomentarzaZnak">
    <w:name w:val="Tekst komentarza Znak"/>
    <w:basedOn w:val="Domylnaczcionkaakapitu"/>
    <w:link w:val="Tekstkomentarza"/>
    <w:rsid w:val="00D0442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sid w:val="00D044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04423"/>
    <w:rPr>
      <w:rFonts w:ascii="Arial" w:hAnsi="Arial"/>
      <w:b/>
      <w:bCs/>
    </w:rPr>
  </w:style>
  <w:style w:type="paragraph" w:styleId="Tekstdymka">
    <w:name w:val="Balloon Text"/>
    <w:basedOn w:val="Normalny"/>
    <w:link w:val="TekstdymkaZnak"/>
    <w:rsid w:val="00D0442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0442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6066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style-span">
    <w:name w:val="apple-style-span"/>
    <w:rsid w:val="004C3D19"/>
  </w:style>
  <w:style w:type="paragraph" w:customStyle="1" w:styleId="Normalny1">
    <w:name w:val="Normalny1"/>
    <w:rsid w:val="00D169D5"/>
    <w:pPr>
      <w:suppressAutoHyphens/>
      <w:spacing w:line="100" w:lineRule="atLeast"/>
      <w:textAlignment w:val="baseline"/>
    </w:pPr>
    <w:rPr>
      <w:lang w:eastAsia="ar-SA"/>
    </w:rPr>
  </w:style>
  <w:style w:type="paragraph" w:styleId="Mapadokumentu">
    <w:name w:val="Document Map"/>
    <w:basedOn w:val="Normalny"/>
    <w:link w:val="MapadokumentuZnak"/>
    <w:rsid w:val="00C555D6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rsid w:val="00C555D6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EF3AE6"/>
  </w:style>
  <w:style w:type="character" w:customStyle="1" w:styleId="TekstprzypisudolnegoZnak">
    <w:name w:val="Tekst przypisu dolnego Znak"/>
    <w:basedOn w:val="Domylnaczcionkaakapitu"/>
    <w:link w:val="Tekstprzypisudolnego"/>
    <w:rsid w:val="00EF3AE6"/>
    <w:rPr>
      <w:rFonts w:ascii="Arial" w:hAnsi="Arial"/>
    </w:rPr>
  </w:style>
  <w:style w:type="character" w:styleId="Odwoanieprzypisudolnego">
    <w:name w:val="footnote reference"/>
    <w:basedOn w:val="Domylnaczcionkaakapitu"/>
    <w:rsid w:val="00EF3A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9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sandra.radzinska\AppData\Roaming\Microsoft\Szablony\Og&#322;oszenie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FB2EB-0C92-4C60-ADC5-4F74730FC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Ogłoszenie</Template>
  <TotalTime>0</TotalTime>
  <Pages>1</Pages>
  <Words>265</Words>
  <Characters>1737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Zakres obowiązków:</vt:lpstr>
    </vt:vector>
  </TitlesOfParts>
  <Company>Asseco Poland S.A.</Company>
  <LinksUpToDate>false</LinksUpToDate>
  <CharactersWithSpaces>1999</CharactersWithSpaces>
  <SharedDoc>false</SharedDoc>
  <HLinks>
    <vt:vector size="6" baseType="variant">
      <vt:variant>
        <vt:i4>4980852</vt:i4>
      </vt:variant>
      <vt:variant>
        <vt:i4>0</vt:i4>
      </vt:variant>
      <vt:variant>
        <vt:i4>0</vt:i4>
      </vt:variant>
      <vt:variant>
        <vt:i4>5</vt:i4>
      </vt:variant>
      <vt:variant>
        <vt:lpwstr>mailto:rekrutacja@asseco.pl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Zakres obowiązków:</dc:title>
  <dc:creator>kasandra.radzinska</dc:creator>
  <cp:lastModifiedBy>Joanna Rudawska</cp:lastModifiedBy>
  <cp:revision>3</cp:revision>
  <dcterms:created xsi:type="dcterms:W3CDTF">2013-09-09T05:47:00Z</dcterms:created>
  <dcterms:modified xsi:type="dcterms:W3CDTF">2013-09-09T05:52:00Z</dcterms:modified>
</cp:coreProperties>
</file>